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5A1B1" w14:textId="3148519D" w:rsidR="00FF450F" w:rsidRDefault="00723F79" w:rsidP="00DD7B4B">
      <w:pPr>
        <w:pStyle w:val="Kop1"/>
      </w:pPr>
      <w:r>
        <w:t>Voorbeeld i</w:t>
      </w:r>
      <w:r w:rsidR="00FF450F" w:rsidRPr="00FF450F">
        <w:t>nschrijff</w:t>
      </w:r>
      <w:r>
        <w:t>ormulier S</w:t>
      </w:r>
      <w:bookmarkStart w:id="0" w:name="_GoBack"/>
      <w:bookmarkEnd w:id="0"/>
      <w:r>
        <w:t>traten</w:t>
      </w:r>
      <w:r w:rsidR="00FF450F">
        <w:t>toernooi</w:t>
      </w:r>
      <w:r w:rsidR="00FF450F">
        <w:tab/>
      </w:r>
    </w:p>
    <w:p w14:paraId="1CC79FD4" w14:textId="442C40F3" w:rsidR="00FF450F" w:rsidRPr="00FF450F" w:rsidRDefault="00FF450F" w:rsidP="00FF450F">
      <w:pPr>
        <w:pStyle w:val="Kop2"/>
        <w:rPr>
          <w:rStyle w:val="Kop2Char"/>
          <w:b/>
          <w:bCs/>
        </w:rPr>
      </w:pPr>
      <w:r w:rsidRPr="00FF450F">
        <w:rPr>
          <w:rStyle w:val="Kop2Char"/>
          <w:b/>
          <w:bCs/>
        </w:rPr>
        <w:t>Straatnaam:</w:t>
      </w:r>
      <w:r w:rsidR="00CF0491">
        <w:rPr>
          <w:rStyle w:val="Kop2Char"/>
          <w:b/>
          <w:bCs/>
        </w:rPr>
        <w:t xml:space="preserve"> [naam straat]</w:t>
      </w:r>
    </w:p>
    <w:p w14:paraId="304FAA43" w14:textId="77777777" w:rsidR="00FF450F" w:rsidRDefault="00FF450F" w:rsidP="00DD7B4B">
      <w:pPr>
        <w:pStyle w:val="Kop1"/>
        <w:rPr>
          <w:rStyle w:val="Kop2Char"/>
        </w:rPr>
      </w:pPr>
    </w:p>
    <w:p w14:paraId="7B43A25B" w14:textId="77508358" w:rsidR="00FF450F" w:rsidRPr="00FF450F" w:rsidRDefault="00FF450F" w:rsidP="00FF450F">
      <w:pPr>
        <w:pStyle w:val="Kop2"/>
        <w:rPr>
          <w:rStyle w:val="Kop2Char"/>
          <w:b/>
          <w:bCs/>
        </w:rPr>
      </w:pPr>
      <w:r w:rsidRPr="00FF450F">
        <w:rPr>
          <w:rStyle w:val="Kop2Char"/>
          <w:b/>
          <w:bCs/>
        </w:rPr>
        <w:t>Captain:</w:t>
      </w:r>
      <w:r w:rsidR="00CF0491">
        <w:rPr>
          <w:rStyle w:val="Kop2Char"/>
          <w:b/>
          <w:bCs/>
        </w:rPr>
        <w:t xml:space="preserve"> [naam captain]</w:t>
      </w:r>
    </w:p>
    <w:p w14:paraId="79ECE4A4" w14:textId="77777777" w:rsidR="00FF450F" w:rsidRDefault="00FF450F" w:rsidP="00DD7B4B">
      <w:pPr>
        <w:pStyle w:val="Kop1"/>
        <w:rPr>
          <w:rStyle w:val="Kop2Char"/>
        </w:rPr>
      </w:pPr>
    </w:p>
    <w:p w14:paraId="02672181" w14:textId="100C501B" w:rsidR="00BE75B7" w:rsidRPr="00FF450F" w:rsidRDefault="00FF450F" w:rsidP="00FF450F">
      <w:pPr>
        <w:pStyle w:val="Kop2"/>
      </w:pPr>
      <w:r w:rsidRPr="00FF450F">
        <w:rPr>
          <w:rStyle w:val="Kop2Char"/>
          <w:b/>
          <w:bCs/>
        </w:rPr>
        <w:t xml:space="preserve">Team 1 </w:t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rPr>
          <w:rStyle w:val="Kop2Char"/>
          <w:b/>
          <w:bCs/>
        </w:rPr>
        <w:tab/>
      </w:r>
      <w:r w:rsidRPr="00FF450F">
        <w:tab/>
      </w:r>
    </w:p>
    <w:p w14:paraId="00BC66D9" w14:textId="4369DE45" w:rsidR="00034AFE" w:rsidRPr="00034AFE" w:rsidRDefault="00034AFE" w:rsidP="00DD7B4B">
      <w:pPr>
        <w:pStyle w:val="Kop2"/>
      </w:pPr>
    </w:p>
    <w:tbl>
      <w:tblPr>
        <w:tblStyle w:val="Tabelraster"/>
        <w:tblW w:w="8905" w:type="dxa"/>
        <w:tblLook w:val="04A0" w:firstRow="1" w:lastRow="0" w:firstColumn="1" w:lastColumn="0" w:noHBand="0" w:noVBand="1"/>
      </w:tblPr>
      <w:tblGrid>
        <w:gridCol w:w="328"/>
        <w:gridCol w:w="2452"/>
        <w:gridCol w:w="2006"/>
        <w:gridCol w:w="1134"/>
        <w:gridCol w:w="861"/>
        <w:gridCol w:w="850"/>
        <w:gridCol w:w="1295"/>
      </w:tblGrid>
      <w:tr w:rsidR="00E81380" w:rsidRPr="00FF450F" w14:paraId="43E76AB2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524DEE35" w14:textId="77777777" w:rsidR="00FF450F" w:rsidRPr="00FF450F" w:rsidRDefault="00FF450F">
            <w:r w:rsidRPr="00FF450F">
              <w:t> </w:t>
            </w:r>
          </w:p>
        </w:tc>
        <w:tc>
          <w:tcPr>
            <w:tcW w:w="2452" w:type="dxa"/>
            <w:noWrap/>
            <w:hideMark/>
          </w:tcPr>
          <w:p w14:paraId="12B8448B" w14:textId="77777777" w:rsidR="00FF450F" w:rsidRPr="00FF450F" w:rsidRDefault="00FF450F">
            <w:r w:rsidRPr="00FF450F">
              <w:t>Naam</w:t>
            </w:r>
          </w:p>
        </w:tc>
        <w:tc>
          <w:tcPr>
            <w:tcW w:w="2006" w:type="dxa"/>
            <w:noWrap/>
            <w:hideMark/>
          </w:tcPr>
          <w:p w14:paraId="422A4171" w14:textId="7D101D0B" w:rsidR="00FF450F" w:rsidRPr="00FF450F" w:rsidRDefault="00723F79" w:rsidP="00723F79">
            <w:r>
              <w:t>Emaila</w:t>
            </w:r>
            <w:r w:rsidR="00FF450F" w:rsidRPr="00FF450F">
              <w:t>dres</w:t>
            </w:r>
          </w:p>
        </w:tc>
        <w:tc>
          <w:tcPr>
            <w:tcW w:w="1134" w:type="dxa"/>
            <w:noWrap/>
            <w:hideMark/>
          </w:tcPr>
          <w:p w14:paraId="6A1D67B0" w14:textId="358F1181" w:rsidR="00FF450F" w:rsidRPr="00FF450F" w:rsidRDefault="00FF450F">
            <w:r>
              <w:t>Telefoon</w:t>
            </w:r>
          </w:p>
        </w:tc>
        <w:tc>
          <w:tcPr>
            <w:tcW w:w="861" w:type="dxa"/>
            <w:noWrap/>
            <w:hideMark/>
          </w:tcPr>
          <w:p w14:paraId="16DE6149" w14:textId="77777777" w:rsidR="00FF450F" w:rsidRDefault="00FF450F">
            <w:r w:rsidRPr="00FF450F">
              <w:t xml:space="preserve">KNLTB </w:t>
            </w:r>
          </w:p>
          <w:p w14:paraId="051FAA66" w14:textId="6C46EFFB" w:rsidR="00FF450F" w:rsidRPr="00FF450F" w:rsidRDefault="00FF450F">
            <w:r w:rsidRPr="00FF450F">
              <w:t xml:space="preserve">lid </w:t>
            </w:r>
          </w:p>
        </w:tc>
        <w:tc>
          <w:tcPr>
            <w:tcW w:w="850" w:type="dxa"/>
            <w:noWrap/>
            <w:hideMark/>
          </w:tcPr>
          <w:p w14:paraId="7B51E00C" w14:textId="78715CCF" w:rsidR="00FF450F" w:rsidRDefault="00FF450F">
            <w:r w:rsidRPr="00FF450F">
              <w:t>Speel</w:t>
            </w:r>
            <w:r>
              <w:t>-</w:t>
            </w:r>
          </w:p>
          <w:p w14:paraId="2AD8CE44" w14:textId="0F0D29CB" w:rsidR="00FF450F" w:rsidRPr="00FF450F" w:rsidRDefault="00FF450F">
            <w:r w:rsidRPr="00FF450F">
              <w:t>sterkte</w:t>
            </w:r>
          </w:p>
        </w:tc>
        <w:tc>
          <w:tcPr>
            <w:tcW w:w="1274" w:type="dxa"/>
            <w:noWrap/>
            <w:hideMark/>
          </w:tcPr>
          <w:p w14:paraId="070906C6" w14:textId="2A7D593C" w:rsidR="00FF450F" w:rsidRDefault="00723F79">
            <w:r>
              <w:t>Wil</w:t>
            </w:r>
            <w:r w:rsidR="00FF450F" w:rsidRPr="00FF450F">
              <w:t xml:space="preserve"> </w:t>
            </w:r>
          </w:p>
          <w:p w14:paraId="6CE802E8" w14:textId="2C90403C" w:rsidR="00FF450F" w:rsidRDefault="00723F79">
            <w:r>
              <w:t>oefen</w:t>
            </w:r>
            <w:r w:rsidR="00FF450F" w:rsidRPr="00FF450F">
              <w:t xml:space="preserve">lessen </w:t>
            </w:r>
          </w:p>
          <w:p w14:paraId="5A6DDDEB" w14:textId="1BC47F9D" w:rsidR="00FF450F" w:rsidRPr="00FF450F" w:rsidRDefault="00FF450F">
            <w:r w:rsidRPr="00FF450F">
              <w:t>volgen</w:t>
            </w:r>
          </w:p>
        </w:tc>
      </w:tr>
      <w:tr w:rsidR="00E81380" w:rsidRPr="00FF450F" w14:paraId="2D438BE9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1FF4FED7" w14:textId="77777777" w:rsidR="00FF450F" w:rsidRPr="00FF450F" w:rsidRDefault="00FF450F" w:rsidP="00FF450F">
            <w:r w:rsidRPr="00FF450F">
              <w:t>1</w:t>
            </w:r>
          </w:p>
        </w:tc>
        <w:tc>
          <w:tcPr>
            <w:tcW w:w="2452" w:type="dxa"/>
            <w:noWrap/>
            <w:hideMark/>
          </w:tcPr>
          <w:p w14:paraId="665E29D7" w14:textId="77777777" w:rsidR="00FF450F" w:rsidRDefault="00FF450F">
            <w:r w:rsidRPr="00FF450F">
              <w:t> </w:t>
            </w:r>
          </w:p>
          <w:p w14:paraId="14E13F39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20431B44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4979C3F6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5F5FA06A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7299D97F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1339D8EC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0DD92C42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135B29A3" w14:textId="77777777" w:rsidR="00FF450F" w:rsidRPr="00FF450F" w:rsidRDefault="00FF450F" w:rsidP="00FF450F">
            <w:r w:rsidRPr="00FF450F">
              <w:t>2</w:t>
            </w:r>
          </w:p>
        </w:tc>
        <w:tc>
          <w:tcPr>
            <w:tcW w:w="2452" w:type="dxa"/>
            <w:noWrap/>
            <w:hideMark/>
          </w:tcPr>
          <w:p w14:paraId="4577FD04" w14:textId="77777777" w:rsidR="00FF450F" w:rsidRDefault="00FF450F">
            <w:r w:rsidRPr="00FF450F">
              <w:t> </w:t>
            </w:r>
          </w:p>
          <w:p w14:paraId="2B590A56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11EE60F5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010A5712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04BB0CA2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16E05415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37067592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41165D8D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5F83A369" w14:textId="77777777" w:rsidR="00FF450F" w:rsidRPr="00FF450F" w:rsidRDefault="00FF450F" w:rsidP="00FF450F">
            <w:r w:rsidRPr="00FF450F">
              <w:t>3</w:t>
            </w:r>
          </w:p>
        </w:tc>
        <w:tc>
          <w:tcPr>
            <w:tcW w:w="2452" w:type="dxa"/>
            <w:noWrap/>
            <w:hideMark/>
          </w:tcPr>
          <w:p w14:paraId="2732491D" w14:textId="77777777" w:rsidR="00FF450F" w:rsidRDefault="00FF450F">
            <w:r w:rsidRPr="00FF450F">
              <w:t> </w:t>
            </w:r>
          </w:p>
          <w:p w14:paraId="5820DF44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002211AB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360C780E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17668E00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546260DA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5D2A76A4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5AF2DCB9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120FBA40" w14:textId="77777777" w:rsidR="00FF450F" w:rsidRPr="00FF450F" w:rsidRDefault="00FF450F" w:rsidP="00FF450F">
            <w:r w:rsidRPr="00FF450F">
              <w:t>4</w:t>
            </w:r>
          </w:p>
        </w:tc>
        <w:tc>
          <w:tcPr>
            <w:tcW w:w="2452" w:type="dxa"/>
            <w:noWrap/>
            <w:hideMark/>
          </w:tcPr>
          <w:p w14:paraId="4F2B9C06" w14:textId="77777777" w:rsidR="00FF450F" w:rsidRDefault="00FF450F">
            <w:r w:rsidRPr="00FF450F">
              <w:t> </w:t>
            </w:r>
          </w:p>
          <w:p w14:paraId="0068DC6E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51DD1DC2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2ACB855A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5CC7A8CF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72A3E23D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142B4496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7D454B8B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320A81D2" w14:textId="77777777" w:rsidR="00FF450F" w:rsidRPr="00FF450F" w:rsidRDefault="00FF450F" w:rsidP="00FF450F">
            <w:r w:rsidRPr="00FF450F">
              <w:t>5</w:t>
            </w:r>
          </w:p>
        </w:tc>
        <w:tc>
          <w:tcPr>
            <w:tcW w:w="2452" w:type="dxa"/>
            <w:noWrap/>
            <w:hideMark/>
          </w:tcPr>
          <w:p w14:paraId="570D7EC0" w14:textId="77777777" w:rsidR="00FF450F" w:rsidRDefault="00FF450F">
            <w:r w:rsidRPr="00FF450F">
              <w:t> </w:t>
            </w:r>
          </w:p>
          <w:p w14:paraId="58231C3F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55FF7740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448EAE56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30C2FC26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43500EA7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714EF621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6545A121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66700190" w14:textId="77777777" w:rsidR="00FF450F" w:rsidRPr="00FF450F" w:rsidRDefault="00FF450F" w:rsidP="00FF450F">
            <w:r w:rsidRPr="00FF450F">
              <w:t>6</w:t>
            </w:r>
          </w:p>
        </w:tc>
        <w:tc>
          <w:tcPr>
            <w:tcW w:w="2452" w:type="dxa"/>
            <w:noWrap/>
            <w:hideMark/>
          </w:tcPr>
          <w:p w14:paraId="3BC46D28" w14:textId="77777777" w:rsidR="00FF450F" w:rsidRDefault="00FF450F">
            <w:r w:rsidRPr="00FF450F">
              <w:t> </w:t>
            </w:r>
          </w:p>
          <w:p w14:paraId="71F8EB11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755EF1BE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566D0EEB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30E221D1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6E381D99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79D46C24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4347D408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3B43592A" w14:textId="77777777" w:rsidR="00FF450F" w:rsidRPr="00FF450F" w:rsidRDefault="00FF450F" w:rsidP="00FF450F">
            <w:r w:rsidRPr="00FF450F">
              <w:t>7</w:t>
            </w:r>
          </w:p>
        </w:tc>
        <w:tc>
          <w:tcPr>
            <w:tcW w:w="2452" w:type="dxa"/>
            <w:noWrap/>
            <w:hideMark/>
          </w:tcPr>
          <w:p w14:paraId="799C7676" w14:textId="77777777" w:rsidR="00FF450F" w:rsidRDefault="00FF450F">
            <w:r w:rsidRPr="00FF450F">
              <w:t> </w:t>
            </w:r>
          </w:p>
          <w:p w14:paraId="21C0627F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6C8F6B7D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551B93F1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1E077638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1F4F0AE0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3661069F" w14:textId="77777777" w:rsidR="00FF450F" w:rsidRPr="00FF450F" w:rsidRDefault="00FF450F" w:rsidP="00FF450F">
            <w:r w:rsidRPr="00FF450F">
              <w:t>Ja/Nee</w:t>
            </w:r>
          </w:p>
        </w:tc>
      </w:tr>
      <w:tr w:rsidR="00E81380" w:rsidRPr="00FF450F" w14:paraId="416926B2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359E21AE" w14:textId="77777777" w:rsidR="00FF450F" w:rsidRPr="00FF450F" w:rsidRDefault="00FF450F" w:rsidP="00FF450F">
            <w:r w:rsidRPr="00FF450F">
              <w:t>8</w:t>
            </w:r>
          </w:p>
        </w:tc>
        <w:tc>
          <w:tcPr>
            <w:tcW w:w="2452" w:type="dxa"/>
            <w:noWrap/>
            <w:hideMark/>
          </w:tcPr>
          <w:p w14:paraId="02799265" w14:textId="77777777" w:rsidR="00FF450F" w:rsidRDefault="00FF450F">
            <w:r w:rsidRPr="00FF450F">
              <w:t> </w:t>
            </w:r>
          </w:p>
          <w:p w14:paraId="0E7EE3D6" w14:textId="77777777" w:rsidR="00FF450F" w:rsidRPr="00FF450F" w:rsidRDefault="00FF450F"/>
        </w:tc>
        <w:tc>
          <w:tcPr>
            <w:tcW w:w="2006" w:type="dxa"/>
            <w:noWrap/>
            <w:hideMark/>
          </w:tcPr>
          <w:p w14:paraId="34F73121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0A249529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387AF506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6016CAAF" w14:textId="77777777" w:rsidR="00FF450F" w:rsidRPr="00FF450F" w:rsidRDefault="00FF450F">
            <w:r w:rsidRPr="00FF450F">
              <w:t> </w:t>
            </w:r>
          </w:p>
        </w:tc>
        <w:tc>
          <w:tcPr>
            <w:tcW w:w="1274" w:type="dxa"/>
            <w:noWrap/>
            <w:hideMark/>
          </w:tcPr>
          <w:p w14:paraId="656A7DCE" w14:textId="77777777" w:rsidR="00FF450F" w:rsidRPr="00FF450F" w:rsidRDefault="00FF450F" w:rsidP="00FF450F">
            <w:r w:rsidRPr="00FF450F">
              <w:t>Ja/Nee</w:t>
            </w:r>
          </w:p>
        </w:tc>
      </w:tr>
    </w:tbl>
    <w:p w14:paraId="56F2155A" w14:textId="3AE084A8" w:rsidR="00DD7B4B" w:rsidRDefault="00DD7B4B" w:rsidP="00CE6C0E"/>
    <w:p w14:paraId="0A067AB1" w14:textId="76F42F61" w:rsidR="00FF450F" w:rsidRDefault="00FF450F" w:rsidP="00FF450F">
      <w:pPr>
        <w:pStyle w:val="Kop2"/>
      </w:pPr>
      <w:r>
        <w:t>Team 2</w:t>
      </w:r>
    </w:p>
    <w:p w14:paraId="359D8496" w14:textId="77777777" w:rsidR="00FF450F" w:rsidRDefault="00FF450F" w:rsidP="00CE6C0E"/>
    <w:tbl>
      <w:tblPr>
        <w:tblStyle w:val="Tabelraster"/>
        <w:tblW w:w="8881" w:type="dxa"/>
        <w:tblLook w:val="04A0" w:firstRow="1" w:lastRow="0" w:firstColumn="1" w:lastColumn="0" w:noHBand="0" w:noVBand="1"/>
      </w:tblPr>
      <w:tblGrid>
        <w:gridCol w:w="328"/>
        <w:gridCol w:w="2406"/>
        <w:gridCol w:w="2052"/>
        <w:gridCol w:w="1134"/>
        <w:gridCol w:w="861"/>
        <w:gridCol w:w="850"/>
        <w:gridCol w:w="1295"/>
      </w:tblGrid>
      <w:tr w:rsidR="00FF450F" w:rsidRPr="00FF450F" w14:paraId="055639E0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4B3605AE" w14:textId="77777777" w:rsidR="00FF450F" w:rsidRPr="00FF450F" w:rsidRDefault="00FF450F">
            <w:r w:rsidRPr="00FF450F">
              <w:t> </w:t>
            </w:r>
          </w:p>
        </w:tc>
        <w:tc>
          <w:tcPr>
            <w:tcW w:w="2406" w:type="dxa"/>
            <w:noWrap/>
            <w:hideMark/>
          </w:tcPr>
          <w:p w14:paraId="7284D2CD" w14:textId="77777777" w:rsidR="00FF450F" w:rsidRPr="00FF450F" w:rsidRDefault="00FF450F">
            <w:r w:rsidRPr="00FF450F">
              <w:t>Naam</w:t>
            </w:r>
          </w:p>
        </w:tc>
        <w:tc>
          <w:tcPr>
            <w:tcW w:w="2052" w:type="dxa"/>
            <w:noWrap/>
            <w:hideMark/>
          </w:tcPr>
          <w:p w14:paraId="6C980692" w14:textId="3279E3FE" w:rsidR="00FF450F" w:rsidRPr="00FF450F" w:rsidRDefault="00723F79" w:rsidP="00723F79">
            <w:r>
              <w:t>Emaila</w:t>
            </w:r>
            <w:r w:rsidR="00FF450F" w:rsidRPr="00FF450F">
              <w:t>dres</w:t>
            </w:r>
          </w:p>
        </w:tc>
        <w:tc>
          <w:tcPr>
            <w:tcW w:w="1134" w:type="dxa"/>
            <w:noWrap/>
            <w:hideMark/>
          </w:tcPr>
          <w:p w14:paraId="1F40F1DF" w14:textId="379C80D0" w:rsidR="00FF450F" w:rsidRPr="00FF450F" w:rsidRDefault="00FF450F">
            <w:r>
              <w:t>Telefoon</w:t>
            </w:r>
          </w:p>
        </w:tc>
        <w:tc>
          <w:tcPr>
            <w:tcW w:w="861" w:type="dxa"/>
            <w:noWrap/>
            <w:hideMark/>
          </w:tcPr>
          <w:p w14:paraId="0A12701F" w14:textId="77777777" w:rsidR="00FF450F" w:rsidRDefault="00FF450F">
            <w:r w:rsidRPr="00FF450F">
              <w:t xml:space="preserve">KNLTB </w:t>
            </w:r>
          </w:p>
          <w:p w14:paraId="198BC1F8" w14:textId="0063FC9A" w:rsidR="00FF450F" w:rsidRPr="00FF450F" w:rsidRDefault="00FF450F">
            <w:r w:rsidRPr="00FF450F">
              <w:t xml:space="preserve">lid </w:t>
            </w:r>
          </w:p>
        </w:tc>
        <w:tc>
          <w:tcPr>
            <w:tcW w:w="850" w:type="dxa"/>
            <w:noWrap/>
            <w:hideMark/>
          </w:tcPr>
          <w:p w14:paraId="6C5F00C4" w14:textId="3002615E" w:rsidR="00FF450F" w:rsidRDefault="00FF450F">
            <w:r w:rsidRPr="00FF450F">
              <w:t>Speel</w:t>
            </w:r>
            <w:r>
              <w:t>-</w:t>
            </w:r>
          </w:p>
          <w:p w14:paraId="219D0549" w14:textId="13AD52E5" w:rsidR="00FF450F" w:rsidRPr="00FF450F" w:rsidRDefault="00FF450F">
            <w:r w:rsidRPr="00FF450F">
              <w:t>sterkte</w:t>
            </w:r>
          </w:p>
        </w:tc>
        <w:tc>
          <w:tcPr>
            <w:tcW w:w="1250" w:type="dxa"/>
            <w:noWrap/>
            <w:hideMark/>
          </w:tcPr>
          <w:p w14:paraId="2046E01D" w14:textId="77777777" w:rsidR="00723F79" w:rsidRDefault="00723F79" w:rsidP="00723F79">
            <w:r>
              <w:t>Wil</w:t>
            </w:r>
            <w:r w:rsidRPr="00FF450F">
              <w:t xml:space="preserve"> </w:t>
            </w:r>
          </w:p>
          <w:p w14:paraId="5A1080B1" w14:textId="77777777" w:rsidR="00723F79" w:rsidRDefault="00723F79" w:rsidP="00723F79">
            <w:r>
              <w:t>oefen</w:t>
            </w:r>
            <w:r w:rsidRPr="00FF450F">
              <w:t xml:space="preserve">lessen </w:t>
            </w:r>
          </w:p>
          <w:p w14:paraId="1FE09238" w14:textId="4625DD11" w:rsidR="00FF450F" w:rsidRPr="00FF450F" w:rsidRDefault="00723F79" w:rsidP="00723F79">
            <w:r w:rsidRPr="00FF450F">
              <w:t>volgen</w:t>
            </w:r>
          </w:p>
        </w:tc>
      </w:tr>
      <w:tr w:rsidR="00FF450F" w:rsidRPr="00FF450F" w14:paraId="323D5EAC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57F6FD72" w14:textId="77777777" w:rsidR="00FF450F" w:rsidRPr="00FF450F" w:rsidRDefault="00FF450F" w:rsidP="00FF450F">
            <w:r w:rsidRPr="00FF450F">
              <w:t>1</w:t>
            </w:r>
          </w:p>
        </w:tc>
        <w:tc>
          <w:tcPr>
            <w:tcW w:w="2406" w:type="dxa"/>
            <w:noWrap/>
            <w:hideMark/>
          </w:tcPr>
          <w:p w14:paraId="0CF1D408" w14:textId="77777777" w:rsidR="00FF450F" w:rsidRDefault="00FF450F">
            <w:r w:rsidRPr="00FF450F">
              <w:t> </w:t>
            </w:r>
          </w:p>
          <w:p w14:paraId="3965EBA9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160E85CB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462F7697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25E56163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6BD5E755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081895F4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3697BC96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7765CCB0" w14:textId="77777777" w:rsidR="00FF450F" w:rsidRPr="00FF450F" w:rsidRDefault="00FF450F" w:rsidP="00FF450F">
            <w:r w:rsidRPr="00FF450F">
              <w:t>2</w:t>
            </w:r>
          </w:p>
        </w:tc>
        <w:tc>
          <w:tcPr>
            <w:tcW w:w="2406" w:type="dxa"/>
            <w:noWrap/>
            <w:hideMark/>
          </w:tcPr>
          <w:p w14:paraId="345FF83F" w14:textId="77777777" w:rsidR="00FF450F" w:rsidRDefault="00FF450F">
            <w:r w:rsidRPr="00FF450F">
              <w:t> </w:t>
            </w:r>
          </w:p>
          <w:p w14:paraId="176A84D6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6C76B3D2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20DD7454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6AC489B6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10E40B19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178A7ADA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2200BA74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762A9397" w14:textId="77777777" w:rsidR="00FF450F" w:rsidRPr="00FF450F" w:rsidRDefault="00FF450F" w:rsidP="00FF450F">
            <w:r w:rsidRPr="00FF450F">
              <w:t>3</w:t>
            </w:r>
          </w:p>
        </w:tc>
        <w:tc>
          <w:tcPr>
            <w:tcW w:w="2406" w:type="dxa"/>
            <w:noWrap/>
            <w:hideMark/>
          </w:tcPr>
          <w:p w14:paraId="60C36257" w14:textId="77777777" w:rsidR="00FF450F" w:rsidRDefault="00FF450F">
            <w:r w:rsidRPr="00FF450F">
              <w:t> </w:t>
            </w:r>
          </w:p>
          <w:p w14:paraId="5A6D0489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2353DF34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63A682CA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05F4625E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0B6E619B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24A3264A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40B17BAA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10FDB841" w14:textId="77777777" w:rsidR="00FF450F" w:rsidRPr="00FF450F" w:rsidRDefault="00FF450F" w:rsidP="00FF450F">
            <w:r w:rsidRPr="00FF450F">
              <w:lastRenderedPageBreak/>
              <w:t>4</w:t>
            </w:r>
          </w:p>
        </w:tc>
        <w:tc>
          <w:tcPr>
            <w:tcW w:w="2406" w:type="dxa"/>
            <w:noWrap/>
            <w:hideMark/>
          </w:tcPr>
          <w:p w14:paraId="42A08FEA" w14:textId="77777777" w:rsidR="00FF450F" w:rsidRDefault="00FF450F">
            <w:r w:rsidRPr="00FF450F">
              <w:t> </w:t>
            </w:r>
          </w:p>
          <w:p w14:paraId="70924D5B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37AEA1A8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417C7EC6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60185C7A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21A09967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2929B92B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0642EE7C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73E208D0" w14:textId="77777777" w:rsidR="00FF450F" w:rsidRPr="00FF450F" w:rsidRDefault="00FF450F" w:rsidP="00FF450F">
            <w:r w:rsidRPr="00FF450F">
              <w:t>5</w:t>
            </w:r>
          </w:p>
        </w:tc>
        <w:tc>
          <w:tcPr>
            <w:tcW w:w="2406" w:type="dxa"/>
            <w:noWrap/>
            <w:hideMark/>
          </w:tcPr>
          <w:p w14:paraId="24BDE03F" w14:textId="77777777" w:rsidR="00FF450F" w:rsidRDefault="00FF450F">
            <w:r w:rsidRPr="00FF450F">
              <w:t> </w:t>
            </w:r>
          </w:p>
          <w:p w14:paraId="41790E85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5C2EE100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0D7AB14B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36F03A20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38F2BA16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52D9BD60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6968F6EE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50C3C005" w14:textId="77777777" w:rsidR="00FF450F" w:rsidRPr="00FF450F" w:rsidRDefault="00FF450F" w:rsidP="00FF450F">
            <w:r w:rsidRPr="00FF450F">
              <w:t>6</w:t>
            </w:r>
          </w:p>
        </w:tc>
        <w:tc>
          <w:tcPr>
            <w:tcW w:w="2406" w:type="dxa"/>
            <w:noWrap/>
            <w:hideMark/>
          </w:tcPr>
          <w:p w14:paraId="23509B5E" w14:textId="77777777" w:rsidR="00FF450F" w:rsidRDefault="00FF450F">
            <w:r w:rsidRPr="00FF450F">
              <w:t> </w:t>
            </w:r>
          </w:p>
          <w:p w14:paraId="00AA69C5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24A857E6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6940E846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7A1BA2F9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11483561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1A347493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0362C467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7AD5E5E5" w14:textId="77777777" w:rsidR="00FF450F" w:rsidRPr="00FF450F" w:rsidRDefault="00FF450F" w:rsidP="00FF450F">
            <w:r w:rsidRPr="00FF450F">
              <w:t>7</w:t>
            </w:r>
          </w:p>
        </w:tc>
        <w:tc>
          <w:tcPr>
            <w:tcW w:w="2406" w:type="dxa"/>
            <w:noWrap/>
            <w:hideMark/>
          </w:tcPr>
          <w:p w14:paraId="66652DC0" w14:textId="77777777" w:rsidR="00FF450F" w:rsidRDefault="00FF450F">
            <w:r w:rsidRPr="00FF450F">
              <w:t> </w:t>
            </w:r>
          </w:p>
          <w:p w14:paraId="7AE16F6F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357CEF15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14ECD8EA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5D4A4C24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0657F7B2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77C60961" w14:textId="77777777" w:rsidR="00FF450F" w:rsidRPr="00FF450F" w:rsidRDefault="00FF450F" w:rsidP="00FF450F">
            <w:r w:rsidRPr="00FF450F">
              <w:t>Ja/Nee</w:t>
            </w:r>
          </w:p>
        </w:tc>
      </w:tr>
      <w:tr w:rsidR="00FF450F" w:rsidRPr="00FF450F" w14:paraId="72B72CDF" w14:textId="77777777" w:rsidTr="00E81380">
        <w:trPr>
          <w:trHeight w:val="450"/>
        </w:trPr>
        <w:tc>
          <w:tcPr>
            <w:tcW w:w="328" w:type="dxa"/>
            <w:noWrap/>
            <w:hideMark/>
          </w:tcPr>
          <w:p w14:paraId="7F156820" w14:textId="77777777" w:rsidR="00FF450F" w:rsidRPr="00FF450F" w:rsidRDefault="00FF450F" w:rsidP="00FF450F">
            <w:r w:rsidRPr="00FF450F">
              <w:t>8</w:t>
            </w:r>
          </w:p>
        </w:tc>
        <w:tc>
          <w:tcPr>
            <w:tcW w:w="2406" w:type="dxa"/>
            <w:noWrap/>
            <w:hideMark/>
          </w:tcPr>
          <w:p w14:paraId="52991F53" w14:textId="77777777" w:rsidR="00FF450F" w:rsidRDefault="00FF450F">
            <w:r w:rsidRPr="00FF450F">
              <w:t> </w:t>
            </w:r>
          </w:p>
          <w:p w14:paraId="7348831E" w14:textId="77777777" w:rsidR="00FF450F" w:rsidRPr="00FF450F" w:rsidRDefault="00FF450F"/>
        </w:tc>
        <w:tc>
          <w:tcPr>
            <w:tcW w:w="2052" w:type="dxa"/>
            <w:noWrap/>
            <w:hideMark/>
          </w:tcPr>
          <w:p w14:paraId="3FDAFA87" w14:textId="77777777" w:rsidR="00FF450F" w:rsidRPr="00FF450F" w:rsidRDefault="00FF450F">
            <w:r w:rsidRPr="00FF450F">
              <w:t> </w:t>
            </w:r>
          </w:p>
        </w:tc>
        <w:tc>
          <w:tcPr>
            <w:tcW w:w="1134" w:type="dxa"/>
            <w:noWrap/>
            <w:hideMark/>
          </w:tcPr>
          <w:p w14:paraId="4EC9E4C9" w14:textId="77777777" w:rsidR="00FF450F" w:rsidRPr="00FF450F" w:rsidRDefault="00FF450F">
            <w:r w:rsidRPr="00FF450F">
              <w:t> </w:t>
            </w:r>
          </w:p>
        </w:tc>
        <w:tc>
          <w:tcPr>
            <w:tcW w:w="861" w:type="dxa"/>
            <w:noWrap/>
            <w:hideMark/>
          </w:tcPr>
          <w:p w14:paraId="325AC165" w14:textId="77777777" w:rsidR="00FF450F" w:rsidRPr="00FF450F" w:rsidRDefault="00FF450F" w:rsidP="00FF450F">
            <w:r w:rsidRPr="00FF450F">
              <w:t>Ja/Nee</w:t>
            </w:r>
          </w:p>
        </w:tc>
        <w:tc>
          <w:tcPr>
            <w:tcW w:w="850" w:type="dxa"/>
            <w:noWrap/>
            <w:hideMark/>
          </w:tcPr>
          <w:p w14:paraId="5EBA1961" w14:textId="77777777" w:rsidR="00FF450F" w:rsidRPr="00FF450F" w:rsidRDefault="00FF450F">
            <w:r w:rsidRPr="00FF450F">
              <w:t> </w:t>
            </w:r>
          </w:p>
        </w:tc>
        <w:tc>
          <w:tcPr>
            <w:tcW w:w="1250" w:type="dxa"/>
            <w:noWrap/>
            <w:hideMark/>
          </w:tcPr>
          <w:p w14:paraId="246C8857" w14:textId="77777777" w:rsidR="00FF450F" w:rsidRPr="00FF450F" w:rsidRDefault="00FF450F" w:rsidP="00FF450F">
            <w:r w:rsidRPr="00FF450F">
              <w:t>Ja/Nee</w:t>
            </w:r>
          </w:p>
        </w:tc>
      </w:tr>
    </w:tbl>
    <w:p w14:paraId="2249C193" w14:textId="77777777" w:rsidR="00FF450F" w:rsidRDefault="00FF450F" w:rsidP="00CE6C0E"/>
    <w:p w14:paraId="39A2E54D" w14:textId="77777777" w:rsidR="00FF450F" w:rsidRDefault="00FF450F" w:rsidP="00FF450F"/>
    <w:p w14:paraId="28E821A2" w14:textId="77777777" w:rsidR="00FF450F" w:rsidRDefault="00FF450F" w:rsidP="00FF450F">
      <w:pPr>
        <w:pStyle w:val="Kop2"/>
      </w:pPr>
    </w:p>
    <w:p w14:paraId="76F02E7B" w14:textId="389ACEF8" w:rsidR="00FF450F" w:rsidRDefault="00FF450F" w:rsidP="00FF450F">
      <w:pPr>
        <w:pStyle w:val="Kop2"/>
      </w:pPr>
      <w:r>
        <w:t xml:space="preserve">Inleveren uiterlijk </w:t>
      </w:r>
      <w:r w:rsidR="00CF0491">
        <w:t>[datum]</w:t>
      </w:r>
      <w:r w:rsidR="00E81380">
        <w:t xml:space="preserve"> </w:t>
      </w:r>
      <w:r w:rsidR="00CF0491">
        <w:t>via</w:t>
      </w:r>
      <w:r>
        <w:t>:</w:t>
      </w:r>
      <w:r>
        <w:tab/>
      </w:r>
      <w:r w:rsidR="00CF0491">
        <w:t>[</w:t>
      </w:r>
      <w:r w:rsidR="00E81380">
        <w:t>e</w:t>
      </w:r>
      <w:r w:rsidR="00CF0491">
        <w:t>-mailadres contactpersoon]</w:t>
      </w:r>
      <w:r>
        <w:tab/>
      </w:r>
      <w:r>
        <w:tab/>
      </w:r>
      <w:r>
        <w:tab/>
      </w:r>
    </w:p>
    <w:p w14:paraId="76C93B2D" w14:textId="77777777" w:rsidR="00FF450F" w:rsidRDefault="00FF450F" w:rsidP="00FF450F">
      <w:pPr>
        <w:pStyle w:val="Kop2"/>
      </w:pPr>
      <w:r>
        <w:tab/>
      </w:r>
      <w:r>
        <w:tab/>
      </w:r>
      <w:r>
        <w:tab/>
      </w:r>
      <w:r>
        <w:tab/>
      </w:r>
    </w:p>
    <w:p w14:paraId="10CA819F" w14:textId="63AB0C5B" w:rsidR="00FF450F" w:rsidRPr="006335D4" w:rsidRDefault="00FF450F" w:rsidP="00FF450F">
      <w:pPr>
        <w:pStyle w:val="Kop2"/>
      </w:pPr>
      <w:r>
        <w:t>Voor vragen:</w:t>
      </w:r>
      <w:r w:rsidR="00CF0491">
        <w:t xml:space="preserve"> [gegevens contactpersoon]</w:t>
      </w:r>
      <w:r>
        <w:tab/>
      </w:r>
      <w:r>
        <w:tab/>
      </w:r>
      <w:r>
        <w:tab/>
      </w:r>
    </w:p>
    <w:sectPr w:rsidR="00FF450F" w:rsidRPr="006335D4" w:rsidSect="00E25336">
      <w:headerReference w:type="default" r:id="rId8"/>
      <w:footerReference w:type="default" r:id="rId9"/>
      <w:headerReference w:type="first" r:id="rId10"/>
      <w:pgSz w:w="11900" w:h="16840" w:code="9"/>
      <w:pgMar w:top="2211" w:right="1985" w:bottom="1134" w:left="1361" w:header="28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4D801" w14:textId="77777777" w:rsidR="0012003D" w:rsidRDefault="0012003D" w:rsidP="00D82194">
      <w:r>
        <w:separator/>
      </w:r>
    </w:p>
  </w:endnote>
  <w:endnote w:type="continuationSeparator" w:id="0">
    <w:p w14:paraId="08E33491" w14:textId="77777777" w:rsidR="0012003D" w:rsidRDefault="0012003D" w:rsidP="00D82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04B67" w14:textId="0CFE80E2" w:rsidR="00DD7B4B" w:rsidRDefault="00E25336">
    <w:pPr>
      <w:pStyle w:val="Voettekst"/>
    </w:pPr>
    <w:r>
      <w:fldChar w:fldCharType="begin"/>
    </w:r>
    <w:r>
      <w:instrText xml:space="preserve">page </w:instrText>
    </w:r>
    <w:r>
      <w:fldChar w:fldCharType="separate"/>
    </w:r>
    <w:r w:rsidR="00CF0491">
      <w:rPr>
        <w:noProof/>
      </w:rPr>
      <w:t>2</w:t>
    </w:r>
    <w:r>
      <w:fldChar w:fldCharType="end"/>
    </w:r>
    <w:r>
      <w:rPr>
        <w:noProof/>
        <w:lang w:eastAsia="nl-NL"/>
      </w:rPr>
      <w:drawing>
        <wp:anchor distT="0" distB="0" distL="114300" distR="114300" simplePos="0" relativeHeight="251662336" behindDoc="1" locked="1" layoutInCell="1" allowOverlap="1" wp14:anchorId="1AA31746" wp14:editId="2928BB79">
          <wp:simplePos x="0" y="0"/>
          <wp:positionH relativeFrom="page">
            <wp:posOffset>845820</wp:posOffset>
          </wp:positionH>
          <wp:positionV relativeFrom="page">
            <wp:posOffset>8969375</wp:posOffset>
          </wp:positionV>
          <wp:extent cx="6735445" cy="1727835"/>
          <wp:effectExtent l="0" t="0" r="8255" b="571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5445" cy="172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EF588" w14:textId="77777777" w:rsidR="0012003D" w:rsidRDefault="0012003D" w:rsidP="00D82194">
      <w:r>
        <w:separator/>
      </w:r>
    </w:p>
  </w:footnote>
  <w:footnote w:type="continuationSeparator" w:id="0">
    <w:p w14:paraId="26869530" w14:textId="77777777" w:rsidR="0012003D" w:rsidRDefault="0012003D" w:rsidP="00D821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4876D" w14:textId="1AF6D4F1" w:rsidR="00DD7B4B" w:rsidRDefault="00DD7B4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0288" behindDoc="0" locked="1" layoutInCell="1" allowOverlap="1" wp14:anchorId="477A951C" wp14:editId="68709EFB">
          <wp:simplePos x="866775" y="180975"/>
          <wp:positionH relativeFrom="column">
            <wp:posOffset>-32385</wp:posOffset>
          </wp:positionH>
          <wp:positionV relativeFrom="page">
            <wp:align>top</wp:align>
          </wp:positionV>
          <wp:extent cx="5072400" cy="889200"/>
          <wp:effectExtent l="0" t="0" r="0" b="6350"/>
          <wp:wrapTopAndBottom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4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3707B" w14:textId="397FB573" w:rsidR="00DD7B4B" w:rsidRDefault="00DD7B4B" w:rsidP="00DD7B4B">
    <w:pPr>
      <w:pStyle w:val="Kopteksteerstepagina"/>
    </w:pPr>
    <w:r>
      <w:rPr>
        <w:noProof/>
        <w:lang w:eastAsia="nl-NL"/>
      </w:rPr>
      <w:drawing>
        <wp:anchor distT="0" distB="0" distL="114300" distR="114300" simplePos="0" relativeHeight="251659264" behindDoc="0" locked="1" layoutInCell="1" allowOverlap="1" wp14:anchorId="7360DF88" wp14:editId="17E9539E">
          <wp:simplePos x="0" y="0"/>
          <wp:positionH relativeFrom="page">
            <wp:posOffset>845820</wp:posOffset>
          </wp:positionH>
          <wp:positionV relativeFrom="page">
            <wp:align>top</wp:align>
          </wp:positionV>
          <wp:extent cx="6727825" cy="1947545"/>
          <wp:effectExtent l="0" t="0" r="0" b="0"/>
          <wp:wrapTopAndBottom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LTB_briefpapier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8400" cy="19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5B7"/>
    <w:rsid w:val="00007390"/>
    <w:rsid w:val="00034AFE"/>
    <w:rsid w:val="000E46FB"/>
    <w:rsid w:val="0012003D"/>
    <w:rsid w:val="00126C4E"/>
    <w:rsid w:val="00217C9B"/>
    <w:rsid w:val="0024014E"/>
    <w:rsid w:val="00240341"/>
    <w:rsid w:val="002532DE"/>
    <w:rsid w:val="002E04AD"/>
    <w:rsid w:val="00323272"/>
    <w:rsid w:val="003A23C4"/>
    <w:rsid w:val="003D6581"/>
    <w:rsid w:val="00425DA1"/>
    <w:rsid w:val="005A3F67"/>
    <w:rsid w:val="005B4BEF"/>
    <w:rsid w:val="005D17C5"/>
    <w:rsid w:val="006020F3"/>
    <w:rsid w:val="006335D4"/>
    <w:rsid w:val="00693CA7"/>
    <w:rsid w:val="00723F79"/>
    <w:rsid w:val="007678EC"/>
    <w:rsid w:val="008D6BE9"/>
    <w:rsid w:val="009A7F16"/>
    <w:rsid w:val="00B37AAD"/>
    <w:rsid w:val="00B5288F"/>
    <w:rsid w:val="00BE75B7"/>
    <w:rsid w:val="00C26C13"/>
    <w:rsid w:val="00C57766"/>
    <w:rsid w:val="00CE6C0E"/>
    <w:rsid w:val="00CF0491"/>
    <w:rsid w:val="00D82194"/>
    <w:rsid w:val="00DD7B4B"/>
    <w:rsid w:val="00E25336"/>
    <w:rsid w:val="00E81380"/>
    <w:rsid w:val="00EF751A"/>
    <w:rsid w:val="00F634D7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08E4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FF4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D7B4B"/>
    <w:pPr>
      <w:spacing w:line="276" w:lineRule="auto"/>
    </w:pPr>
    <w:rPr>
      <w:rFonts w:ascii="Arial" w:hAnsi="Arial"/>
      <w:color w:val="13207E"/>
      <w:szCs w:val="24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DD7B4B"/>
    <w:pPr>
      <w:keepNext/>
      <w:keepLines/>
      <w:outlineLvl w:val="0"/>
    </w:pPr>
    <w:rPr>
      <w:rFonts w:eastAsiaTheme="majorEastAsia" w:cstheme="majorBidi"/>
      <w:b/>
      <w:bCs/>
      <w:color w:val="FF5000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B4B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cParagraph">
    <w:name w:val="[Basic Paragraph]"/>
    <w:basedOn w:val="Standaard"/>
    <w:uiPriority w:val="99"/>
    <w:rsid w:val="00BE75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 w:eastAsia="ja-JP"/>
    </w:rPr>
  </w:style>
  <w:style w:type="paragraph" w:styleId="Koptekst">
    <w:name w:val="header"/>
    <w:basedOn w:val="Standaard"/>
    <w:link w:val="KoptekstChar"/>
    <w:uiPriority w:val="99"/>
    <w:unhideWhenUsed/>
    <w:rsid w:val="00D82194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82194"/>
    <w:rPr>
      <w:sz w:val="24"/>
      <w:szCs w:val="24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E25336"/>
    <w:pPr>
      <w:ind w:right="-1361"/>
      <w:jc w:val="right"/>
    </w:pPr>
    <w:rPr>
      <w:b/>
      <w:color w:val="FFFFFF"/>
    </w:rPr>
  </w:style>
  <w:style w:type="character" w:customStyle="1" w:styleId="VoettekstChar">
    <w:name w:val="Voettekst Char"/>
    <w:basedOn w:val="Standaardalinea-lettertype"/>
    <w:link w:val="Voettekst"/>
    <w:uiPriority w:val="99"/>
    <w:rsid w:val="00E25336"/>
    <w:rPr>
      <w:rFonts w:ascii="Arial" w:hAnsi="Arial"/>
      <w:b/>
      <w:color w:val="FFFFFF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2194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194"/>
    <w:rPr>
      <w:rFonts w:ascii="Lucida Grande" w:hAnsi="Lucida Grande" w:cs="Lucida Grande"/>
      <w:sz w:val="18"/>
      <w:szCs w:val="18"/>
      <w:lang w:val="nl-NL"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DD7B4B"/>
    <w:rPr>
      <w:rFonts w:ascii="Arial" w:eastAsiaTheme="majorEastAsia" w:hAnsi="Arial" w:cstheme="majorBidi"/>
      <w:b/>
      <w:bCs/>
      <w:color w:val="FF5000"/>
      <w:sz w:val="40"/>
      <w:szCs w:val="28"/>
      <w:lang w:val="nl-NL" w:eastAsia="en-US"/>
    </w:rPr>
  </w:style>
  <w:style w:type="character" w:customStyle="1" w:styleId="Kop2Char">
    <w:name w:val="Kop 2 Char"/>
    <w:basedOn w:val="Standaardalinea-lettertype"/>
    <w:link w:val="Kop2"/>
    <w:uiPriority w:val="9"/>
    <w:rsid w:val="00DD7B4B"/>
    <w:rPr>
      <w:rFonts w:ascii="Arial" w:eastAsiaTheme="majorEastAsia" w:hAnsi="Arial" w:cstheme="majorBidi"/>
      <w:b/>
      <w:bCs/>
      <w:color w:val="13207E"/>
      <w:szCs w:val="26"/>
      <w:lang w:val="nl-NL" w:eastAsia="en-US"/>
    </w:rPr>
  </w:style>
  <w:style w:type="paragraph" w:customStyle="1" w:styleId="Kopteksteerstepagina">
    <w:name w:val="Koptekst eerste pagina"/>
    <w:basedOn w:val="Koptekst"/>
    <w:rsid w:val="00E25336"/>
    <w:pPr>
      <w:spacing w:after="3345"/>
    </w:pPr>
  </w:style>
  <w:style w:type="table" w:styleId="Tabelraster">
    <w:name w:val="Table Grid"/>
    <w:basedOn w:val="Standaardtabel"/>
    <w:uiPriority w:val="59"/>
    <w:rsid w:val="00FF4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00FC97-4F6B-4186-9C58-C73D839E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64452DCB</Template>
  <TotalTime>5</TotalTime>
  <Pages>2</Pages>
  <Words>91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Nobel BV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Astrid</dc:creator>
  <cp:lastModifiedBy>Benoit Gilissen</cp:lastModifiedBy>
  <cp:revision>4</cp:revision>
  <cp:lastPrinted>2014-11-16T19:25:00Z</cp:lastPrinted>
  <dcterms:created xsi:type="dcterms:W3CDTF">2014-11-25T11:03:00Z</dcterms:created>
  <dcterms:modified xsi:type="dcterms:W3CDTF">2014-11-26T10:26:00Z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umGewijzigd">
    <vt:lpwstr>141116 20:25</vt:lpwstr>
  </property>
</Properties>
</file>