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4202C" w14:textId="77777777" w:rsidR="00A538E5" w:rsidRDefault="00A538E5" w:rsidP="00A538E5"/>
    <w:p w14:paraId="6D130455" w14:textId="77777777" w:rsidR="00781264" w:rsidRDefault="00781264" w:rsidP="00A538E5"/>
    <w:p w14:paraId="0D9A349B" w14:textId="77777777" w:rsidR="00781264" w:rsidRDefault="00781264" w:rsidP="00A538E5"/>
    <w:p w14:paraId="6FE0DE5F" w14:textId="77777777" w:rsidR="00781264" w:rsidRDefault="00781264" w:rsidP="00A538E5"/>
    <w:p w14:paraId="20BFC7F8" w14:textId="77777777" w:rsidR="00781264" w:rsidRDefault="00781264" w:rsidP="00A538E5"/>
    <w:p w14:paraId="78672678" w14:textId="77777777" w:rsidR="00781264" w:rsidRDefault="00781264" w:rsidP="00A538E5"/>
    <w:p w14:paraId="283BBE55" w14:textId="77777777" w:rsidR="00781264" w:rsidRDefault="00781264" w:rsidP="00A538E5"/>
    <w:p w14:paraId="17019CB9" w14:textId="77777777" w:rsidR="00781264" w:rsidRDefault="00781264" w:rsidP="00A538E5"/>
    <w:p w14:paraId="33E61084" w14:textId="77777777" w:rsidR="00781264" w:rsidRDefault="00781264" w:rsidP="00A538E5"/>
    <w:p w14:paraId="1C147158" w14:textId="77777777" w:rsidR="00781264" w:rsidRDefault="00781264" w:rsidP="00A538E5"/>
    <w:p w14:paraId="574D0B31" w14:textId="77777777" w:rsidR="00781264" w:rsidRDefault="00781264" w:rsidP="00A538E5"/>
    <w:p w14:paraId="41B348EB" w14:textId="77777777" w:rsidR="00781264" w:rsidRDefault="00781264" w:rsidP="00A538E5"/>
    <w:p w14:paraId="16012B5A" w14:textId="77777777" w:rsidR="00781264" w:rsidRDefault="00781264" w:rsidP="00A538E5"/>
    <w:p w14:paraId="45E8D637" w14:textId="77777777" w:rsidR="00781264" w:rsidRDefault="00781264" w:rsidP="00A538E5"/>
    <w:p w14:paraId="106ED081" w14:textId="77777777" w:rsidR="00781264" w:rsidRDefault="00781264" w:rsidP="00A538E5"/>
    <w:p w14:paraId="06419426" w14:textId="77777777" w:rsidR="00781264" w:rsidRDefault="00781264" w:rsidP="00A538E5"/>
    <w:p w14:paraId="1CDD1A86" w14:textId="77777777" w:rsidR="00781264" w:rsidRPr="00403458" w:rsidRDefault="00781264" w:rsidP="00A538E5">
      <w:pPr>
        <w:rPr>
          <w:color w:val="FF5000"/>
        </w:rPr>
      </w:pPr>
    </w:p>
    <w:p w14:paraId="694F3A4E" w14:textId="77777777" w:rsidR="00A538E5" w:rsidRPr="00403458" w:rsidRDefault="00A538E5" w:rsidP="00A538E5">
      <w:pPr>
        <w:rPr>
          <w:color w:val="FF5000"/>
        </w:rPr>
      </w:pPr>
      <w:r w:rsidRPr="00403458">
        <w:rPr>
          <w:color w:val="FF5000"/>
        </w:rPr>
        <w:t> </w:t>
      </w:r>
    </w:p>
    <w:p w14:paraId="1F7CA1F2" w14:textId="77777777" w:rsidR="00A538E5" w:rsidRPr="00403458" w:rsidRDefault="00781264" w:rsidP="00403458">
      <w:pPr>
        <w:jc w:val="right"/>
        <w:rPr>
          <w:b/>
          <w:bCs/>
          <w:color w:val="FF5000"/>
          <w:sz w:val="44"/>
          <w:szCs w:val="44"/>
        </w:rPr>
      </w:pPr>
      <w:bookmarkStart w:id="0" w:name="_Toc474507595"/>
      <w:bookmarkStart w:id="1" w:name="_Toc474746123"/>
      <w:bookmarkStart w:id="2" w:name="_Toc474747742"/>
      <w:r w:rsidRPr="00403458">
        <w:rPr>
          <w:b/>
          <w:bCs/>
          <w:color w:val="FF5000"/>
          <w:sz w:val="44"/>
          <w:szCs w:val="44"/>
        </w:rPr>
        <w:t>KNLTB ONDERSTEUNING</w:t>
      </w:r>
      <w:bookmarkEnd w:id="0"/>
      <w:bookmarkEnd w:id="1"/>
      <w:bookmarkEnd w:id="2"/>
    </w:p>
    <w:p w14:paraId="1FB93ECA" w14:textId="799C62C8" w:rsidR="00781264" w:rsidRPr="00403458" w:rsidRDefault="00781264" w:rsidP="00403458">
      <w:pPr>
        <w:jc w:val="right"/>
        <w:rPr>
          <w:b/>
          <w:bCs/>
          <w:color w:val="FF5000"/>
          <w:sz w:val="44"/>
          <w:szCs w:val="44"/>
        </w:rPr>
      </w:pPr>
      <w:bookmarkStart w:id="3" w:name="_Toc474507596"/>
      <w:bookmarkStart w:id="4" w:name="_Toc474746124"/>
      <w:bookmarkStart w:id="5" w:name="_Toc474747743"/>
      <w:r w:rsidRPr="00403458">
        <w:rPr>
          <w:b/>
          <w:bCs/>
          <w:color w:val="FF5000"/>
          <w:sz w:val="44"/>
          <w:szCs w:val="44"/>
        </w:rPr>
        <w:t>OPEN DAGEN</w:t>
      </w:r>
      <w:bookmarkEnd w:id="3"/>
      <w:bookmarkEnd w:id="4"/>
      <w:bookmarkEnd w:id="5"/>
    </w:p>
    <w:p w14:paraId="4A66B1D9" w14:textId="77777777" w:rsidR="00781264" w:rsidRDefault="00781264" w:rsidP="00403458">
      <w:pPr>
        <w:pStyle w:val="Kop2"/>
      </w:pPr>
    </w:p>
    <w:p w14:paraId="60C1B676" w14:textId="77777777" w:rsidR="00781264" w:rsidRPr="00403458" w:rsidRDefault="00781264" w:rsidP="00403458">
      <w:pPr>
        <w:rPr>
          <w:b/>
          <w:bCs/>
          <w:sz w:val="24"/>
        </w:rPr>
      </w:pPr>
    </w:p>
    <w:p w14:paraId="0281A48A" w14:textId="77777777" w:rsidR="00781264" w:rsidRPr="00403458" w:rsidRDefault="00781264" w:rsidP="00403458">
      <w:pPr>
        <w:ind w:left="6480"/>
        <w:rPr>
          <w:b/>
          <w:bCs/>
          <w:sz w:val="24"/>
        </w:rPr>
      </w:pPr>
      <w:bookmarkStart w:id="6" w:name="_Toc474507597"/>
      <w:bookmarkStart w:id="7" w:name="_Toc474746125"/>
      <w:bookmarkStart w:id="8" w:name="_Toc474747744"/>
      <w:r w:rsidRPr="00403458">
        <w:rPr>
          <w:b/>
          <w:bCs/>
          <w:sz w:val="24"/>
        </w:rPr>
        <w:t>Een handleiding</w:t>
      </w:r>
      <w:bookmarkEnd w:id="6"/>
      <w:bookmarkEnd w:id="7"/>
      <w:bookmarkEnd w:id="8"/>
    </w:p>
    <w:p w14:paraId="4291E32D" w14:textId="77777777" w:rsidR="00781264" w:rsidRDefault="00781264" w:rsidP="00A538E5"/>
    <w:p w14:paraId="71C51328" w14:textId="77777777" w:rsidR="00781264" w:rsidRDefault="00781264" w:rsidP="00A538E5"/>
    <w:p w14:paraId="307CE642" w14:textId="77777777" w:rsidR="00781264" w:rsidRDefault="00781264" w:rsidP="00A538E5"/>
    <w:p w14:paraId="429A4E37" w14:textId="77777777" w:rsidR="00781264" w:rsidRDefault="00781264" w:rsidP="00A538E5"/>
    <w:p w14:paraId="34B75E76" w14:textId="77777777" w:rsidR="00781264" w:rsidRDefault="00781264" w:rsidP="00A538E5"/>
    <w:p w14:paraId="79AF9D78" w14:textId="77777777" w:rsidR="00781264" w:rsidRDefault="00781264" w:rsidP="00A538E5"/>
    <w:p w14:paraId="7BB7FE7F" w14:textId="5D482411" w:rsidR="00781264" w:rsidRDefault="00513D84" w:rsidP="00A538E5">
      <w:r>
        <w:t xml:space="preserve">In Nederland tennissen ruim 1 miljoen mensen regelmatig. </w:t>
      </w:r>
      <w:r w:rsidR="006C1923">
        <w:t xml:space="preserve">En met ruim 1650 tennisverenigingen is er altijd wel een </w:t>
      </w:r>
      <w:r w:rsidR="0090208C">
        <w:t xml:space="preserve">tennisbaan bij jou in de buurt. </w:t>
      </w:r>
      <w:r w:rsidR="00781264" w:rsidRPr="00781264">
        <w:t xml:space="preserve">Tennis is de leukste sport ter wereld. En dat moeten natuurlijk zoveel mogelijk mensen weten! Daarom hebben we </w:t>
      </w:r>
      <w:r w:rsidR="005E6B11">
        <w:t>een</w:t>
      </w:r>
      <w:r w:rsidR="008E5F63">
        <w:t xml:space="preserve"> nieuwe </w:t>
      </w:r>
      <w:r w:rsidR="00781264" w:rsidRPr="00781264">
        <w:t>campagne</w:t>
      </w:r>
      <w:r w:rsidR="006903D5">
        <w:t xml:space="preserve"> ontwikkeld, die past bij onze nieuwe positionering</w:t>
      </w:r>
      <w:r w:rsidR="001712DB">
        <w:t xml:space="preserve"> </w:t>
      </w:r>
      <w:r w:rsidR="005E6B11" w:rsidRPr="00307096">
        <w:rPr>
          <w:i/>
          <w:iCs/>
        </w:rPr>
        <w:t>‘</w:t>
      </w:r>
      <w:r w:rsidR="001712DB" w:rsidRPr="00307096">
        <w:rPr>
          <w:i/>
          <w:iCs/>
        </w:rPr>
        <w:t>Nederland Tennisland. Iedereen doet mee.</w:t>
      </w:r>
      <w:r w:rsidR="005E6B11" w:rsidRPr="00307096">
        <w:rPr>
          <w:i/>
          <w:iCs/>
        </w:rPr>
        <w:t>’</w:t>
      </w:r>
      <w:r w:rsidR="005E6B11">
        <w:t>.</w:t>
      </w:r>
      <w:r w:rsidR="001712DB">
        <w:t xml:space="preserve"> </w:t>
      </w:r>
      <w:r w:rsidR="005E6B11">
        <w:t xml:space="preserve">Via deze campagne willen we </w:t>
      </w:r>
      <w:r w:rsidR="00781264" w:rsidRPr="00781264">
        <w:t xml:space="preserve">zoveel mogelijk mensen onze sport </w:t>
      </w:r>
      <w:r w:rsidR="005E6B11">
        <w:t xml:space="preserve">laten </w:t>
      </w:r>
      <w:r w:rsidR="00781264" w:rsidRPr="00781264">
        <w:t xml:space="preserve">ontdekken. Een goede manier om dat te doen, is door een open dag te organiseren. En om hiervan een groot succes te maken, is het zaak die open dag goed onder de aandacht te brengen. </w:t>
      </w:r>
      <w:r w:rsidR="00443F4D">
        <w:t>Hiervoor zetten we Facebook in</w:t>
      </w:r>
      <w:r w:rsidR="00882BDA">
        <w:t>,</w:t>
      </w:r>
      <w:r w:rsidR="00443F4D">
        <w:t xml:space="preserve"> maar</w:t>
      </w:r>
      <w:r w:rsidR="00EC1DC3">
        <w:t xml:space="preserve"> ook</w:t>
      </w:r>
      <w:r w:rsidR="00443F4D">
        <w:t xml:space="preserve"> nieuwsbrie</w:t>
      </w:r>
      <w:r w:rsidR="00882BDA">
        <w:t>ven</w:t>
      </w:r>
      <w:r w:rsidR="00443F4D">
        <w:t xml:space="preserve"> en de lokale pers. </w:t>
      </w:r>
      <w:r w:rsidR="00781264" w:rsidRPr="00781264">
        <w:t xml:space="preserve">Weet je niet precies waar je moet beginnen? Geen zorgen: in deze handleiding leggen we je precies uit wat je moet doen. Heel veel succes – en natuurlijk </w:t>
      </w:r>
      <w:r w:rsidR="00443F4D">
        <w:t xml:space="preserve">veel </w:t>
      </w:r>
      <w:r w:rsidR="00781264" w:rsidRPr="00781264">
        <w:t xml:space="preserve">plezier – </w:t>
      </w:r>
      <w:r w:rsidR="0090208C">
        <w:t xml:space="preserve">tijdens </w:t>
      </w:r>
      <w:r w:rsidR="00781264" w:rsidRPr="00781264">
        <w:t>de open dag!</w:t>
      </w:r>
    </w:p>
    <w:p w14:paraId="5CAB4499" w14:textId="77777777" w:rsidR="00A538E5" w:rsidRDefault="00A538E5" w:rsidP="00A538E5"/>
    <w:p w14:paraId="3173822A" w14:textId="77777777" w:rsidR="00A538E5" w:rsidRDefault="00A538E5" w:rsidP="00A538E5">
      <w:r>
        <w:t> </w:t>
      </w:r>
    </w:p>
    <w:p w14:paraId="37556445" w14:textId="77777777" w:rsidR="00781264" w:rsidRDefault="00781264">
      <w:pPr>
        <w:spacing w:line="240" w:lineRule="auto"/>
        <w:rPr>
          <w:rFonts w:eastAsiaTheme="majorEastAsia" w:cstheme="majorBidi"/>
          <w:b/>
          <w:bCs/>
          <w:color w:val="FF5000"/>
          <w:sz w:val="40"/>
          <w:szCs w:val="28"/>
        </w:rPr>
      </w:pPr>
    </w:p>
    <w:sdt>
      <w:sdtPr>
        <w:rPr>
          <w:rFonts w:ascii="Arial" w:eastAsiaTheme="minorEastAsia" w:hAnsi="Arial" w:cs="Times New Roman"/>
          <w:color w:val="13207E"/>
          <w:sz w:val="20"/>
          <w:szCs w:val="24"/>
          <w:lang w:eastAsia="en-US"/>
        </w:rPr>
        <w:id w:val="-1328902948"/>
        <w:docPartObj>
          <w:docPartGallery w:val="Table of Contents"/>
          <w:docPartUnique/>
        </w:docPartObj>
      </w:sdtPr>
      <w:sdtEndPr>
        <w:rPr>
          <w:b/>
          <w:bCs/>
        </w:rPr>
      </w:sdtEndPr>
      <w:sdtContent>
        <w:p w14:paraId="61F46AD4" w14:textId="77777777" w:rsidR="00781264" w:rsidRPr="00403458" w:rsidRDefault="00781264">
          <w:pPr>
            <w:pStyle w:val="Kopvaninhoudsopgave"/>
            <w:rPr>
              <w:color w:val="1E24A2"/>
            </w:rPr>
          </w:pPr>
          <w:r w:rsidRPr="00403458">
            <w:rPr>
              <w:color w:val="1E24A2"/>
            </w:rPr>
            <w:t>Inhoud</w:t>
          </w:r>
        </w:p>
        <w:p w14:paraId="262B71C7" w14:textId="36C7209F" w:rsidR="00403458" w:rsidRDefault="00781264">
          <w:pPr>
            <w:pStyle w:val="Inhopg1"/>
            <w:tabs>
              <w:tab w:val="right" w:leader="dot" w:pos="8544"/>
            </w:tabs>
            <w:rPr>
              <w:rFonts w:asciiTheme="minorHAnsi" w:hAnsiTheme="minorHAnsi" w:cstheme="minorBidi"/>
              <w:noProof/>
              <w:color w:val="auto"/>
              <w:sz w:val="22"/>
              <w:szCs w:val="22"/>
              <w:lang w:eastAsia="nl-NL"/>
            </w:rPr>
          </w:pPr>
          <w:r>
            <w:fldChar w:fldCharType="begin"/>
          </w:r>
          <w:r>
            <w:instrText xml:space="preserve"> TOC \o "1-3" \h \z \u </w:instrText>
          </w:r>
          <w:r>
            <w:fldChar w:fldCharType="separate"/>
          </w:r>
          <w:hyperlink w:anchor="_Toc32322804" w:history="1">
            <w:r w:rsidR="00403458" w:rsidRPr="00CA1E11">
              <w:rPr>
                <w:rStyle w:val="Hyperlink"/>
                <w:noProof/>
              </w:rPr>
              <w:t>Hoofdstuk 1: activatiecampagne</w:t>
            </w:r>
            <w:r w:rsidR="00403458">
              <w:rPr>
                <w:noProof/>
                <w:webHidden/>
              </w:rPr>
              <w:tab/>
            </w:r>
            <w:r w:rsidR="00403458">
              <w:rPr>
                <w:noProof/>
                <w:webHidden/>
              </w:rPr>
              <w:fldChar w:fldCharType="begin"/>
            </w:r>
            <w:r w:rsidR="00403458">
              <w:rPr>
                <w:noProof/>
                <w:webHidden/>
              </w:rPr>
              <w:instrText xml:space="preserve"> PAGEREF _Toc32322804 \h </w:instrText>
            </w:r>
            <w:r w:rsidR="00403458">
              <w:rPr>
                <w:noProof/>
                <w:webHidden/>
              </w:rPr>
            </w:r>
            <w:r w:rsidR="00403458">
              <w:rPr>
                <w:noProof/>
                <w:webHidden/>
              </w:rPr>
              <w:fldChar w:fldCharType="separate"/>
            </w:r>
            <w:r w:rsidR="006365B3">
              <w:rPr>
                <w:noProof/>
                <w:webHidden/>
              </w:rPr>
              <w:t>3</w:t>
            </w:r>
            <w:r w:rsidR="00403458">
              <w:rPr>
                <w:noProof/>
                <w:webHidden/>
              </w:rPr>
              <w:fldChar w:fldCharType="end"/>
            </w:r>
          </w:hyperlink>
        </w:p>
        <w:p w14:paraId="6BB8947D" w14:textId="4A4E6A75" w:rsidR="00403458" w:rsidRDefault="009E283A">
          <w:pPr>
            <w:pStyle w:val="Inhopg1"/>
            <w:tabs>
              <w:tab w:val="right" w:leader="dot" w:pos="8544"/>
            </w:tabs>
            <w:rPr>
              <w:rFonts w:asciiTheme="minorHAnsi" w:hAnsiTheme="minorHAnsi" w:cstheme="minorBidi"/>
              <w:noProof/>
              <w:color w:val="auto"/>
              <w:sz w:val="22"/>
              <w:szCs w:val="22"/>
              <w:lang w:eastAsia="nl-NL"/>
            </w:rPr>
          </w:pPr>
          <w:hyperlink w:anchor="_Toc32322805" w:history="1">
            <w:r w:rsidR="00403458" w:rsidRPr="00CA1E11">
              <w:rPr>
                <w:rStyle w:val="Hyperlink"/>
                <w:noProof/>
              </w:rPr>
              <w:t>Hoofdstuk 2: Facebook</w:t>
            </w:r>
            <w:r w:rsidR="00403458">
              <w:rPr>
                <w:noProof/>
                <w:webHidden/>
              </w:rPr>
              <w:tab/>
            </w:r>
            <w:r w:rsidR="00403458">
              <w:rPr>
                <w:noProof/>
                <w:webHidden/>
              </w:rPr>
              <w:fldChar w:fldCharType="begin"/>
            </w:r>
            <w:r w:rsidR="00403458">
              <w:rPr>
                <w:noProof/>
                <w:webHidden/>
              </w:rPr>
              <w:instrText xml:space="preserve"> PAGEREF _Toc32322805 \h </w:instrText>
            </w:r>
            <w:r w:rsidR="00403458">
              <w:rPr>
                <w:noProof/>
                <w:webHidden/>
              </w:rPr>
            </w:r>
            <w:r w:rsidR="00403458">
              <w:rPr>
                <w:noProof/>
                <w:webHidden/>
              </w:rPr>
              <w:fldChar w:fldCharType="separate"/>
            </w:r>
            <w:r w:rsidR="006365B3">
              <w:rPr>
                <w:noProof/>
                <w:webHidden/>
              </w:rPr>
              <w:t>4</w:t>
            </w:r>
            <w:r w:rsidR="00403458">
              <w:rPr>
                <w:noProof/>
                <w:webHidden/>
              </w:rPr>
              <w:fldChar w:fldCharType="end"/>
            </w:r>
          </w:hyperlink>
        </w:p>
        <w:p w14:paraId="23257E44" w14:textId="4BD5DADF" w:rsidR="00403458" w:rsidRDefault="009E283A">
          <w:pPr>
            <w:pStyle w:val="Inhopg2"/>
            <w:tabs>
              <w:tab w:val="right" w:leader="dot" w:pos="8544"/>
            </w:tabs>
            <w:rPr>
              <w:rFonts w:asciiTheme="minorHAnsi" w:hAnsiTheme="minorHAnsi" w:cstheme="minorBidi"/>
              <w:noProof/>
              <w:color w:val="auto"/>
              <w:sz w:val="22"/>
              <w:szCs w:val="22"/>
              <w:lang w:eastAsia="nl-NL"/>
            </w:rPr>
          </w:pPr>
          <w:hyperlink w:anchor="_Toc32322806" w:history="1">
            <w:r w:rsidR="00403458" w:rsidRPr="00CA1E11">
              <w:rPr>
                <w:rStyle w:val="Hyperlink"/>
                <w:noProof/>
              </w:rPr>
              <w:t>Hoe maak je een Facebook-evenement aan?</w:t>
            </w:r>
            <w:r w:rsidR="00403458">
              <w:rPr>
                <w:noProof/>
                <w:webHidden/>
              </w:rPr>
              <w:tab/>
            </w:r>
            <w:r w:rsidR="00403458">
              <w:rPr>
                <w:noProof/>
                <w:webHidden/>
              </w:rPr>
              <w:fldChar w:fldCharType="begin"/>
            </w:r>
            <w:r w:rsidR="00403458">
              <w:rPr>
                <w:noProof/>
                <w:webHidden/>
              </w:rPr>
              <w:instrText xml:space="preserve"> PAGEREF _Toc32322806 \h </w:instrText>
            </w:r>
            <w:r w:rsidR="00403458">
              <w:rPr>
                <w:noProof/>
                <w:webHidden/>
              </w:rPr>
            </w:r>
            <w:r w:rsidR="00403458">
              <w:rPr>
                <w:noProof/>
                <w:webHidden/>
              </w:rPr>
              <w:fldChar w:fldCharType="separate"/>
            </w:r>
            <w:r w:rsidR="006365B3">
              <w:rPr>
                <w:noProof/>
                <w:webHidden/>
              </w:rPr>
              <w:t>4</w:t>
            </w:r>
            <w:r w:rsidR="00403458">
              <w:rPr>
                <w:noProof/>
                <w:webHidden/>
              </w:rPr>
              <w:fldChar w:fldCharType="end"/>
            </w:r>
          </w:hyperlink>
        </w:p>
        <w:p w14:paraId="7069BE1B" w14:textId="6A814B4A" w:rsidR="00403458" w:rsidRDefault="009E283A">
          <w:pPr>
            <w:pStyle w:val="Inhopg2"/>
            <w:tabs>
              <w:tab w:val="right" w:leader="dot" w:pos="8544"/>
            </w:tabs>
            <w:rPr>
              <w:rFonts w:asciiTheme="minorHAnsi" w:hAnsiTheme="minorHAnsi" w:cstheme="minorBidi"/>
              <w:noProof/>
              <w:color w:val="auto"/>
              <w:sz w:val="22"/>
              <w:szCs w:val="22"/>
              <w:lang w:eastAsia="nl-NL"/>
            </w:rPr>
          </w:pPr>
          <w:hyperlink w:anchor="_Toc32322807" w:history="1">
            <w:r w:rsidR="00403458" w:rsidRPr="00CA1E11">
              <w:rPr>
                <w:rStyle w:val="Hyperlink"/>
                <w:noProof/>
              </w:rPr>
              <w:t>Hoe promoot je een Facebook-evenement?</w:t>
            </w:r>
            <w:r w:rsidR="00403458">
              <w:rPr>
                <w:noProof/>
                <w:webHidden/>
              </w:rPr>
              <w:tab/>
            </w:r>
            <w:r w:rsidR="00403458">
              <w:rPr>
                <w:noProof/>
                <w:webHidden/>
              </w:rPr>
              <w:fldChar w:fldCharType="begin"/>
            </w:r>
            <w:r w:rsidR="00403458">
              <w:rPr>
                <w:noProof/>
                <w:webHidden/>
              </w:rPr>
              <w:instrText xml:space="preserve"> PAGEREF _Toc32322807 \h </w:instrText>
            </w:r>
            <w:r w:rsidR="00403458">
              <w:rPr>
                <w:noProof/>
                <w:webHidden/>
              </w:rPr>
            </w:r>
            <w:r w:rsidR="00403458">
              <w:rPr>
                <w:noProof/>
                <w:webHidden/>
              </w:rPr>
              <w:fldChar w:fldCharType="separate"/>
            </w:r>
            <w:r w:rsidR="006365B3">
              <w:rPr>
                <w:noProof/>
                <w:webHidden/>
              </w:rPr>
              <w:t>5</w:t>
            </w:r>
            <w:r w:rsidR="00403458">
              <w:rPr>
                <w:noProof/>
                <w:webHidden/>
              </w:rPr>
              <w:fldChar w:fldCharType="end"/>
            </w:r>
          </w:hyperlink>
        </w:p>
        <w:p w14:paraId="23AF15FC" w14:textId="0CFE141C" w:rsidR="00403458" w:rsidRDefault="009E283A">
          <w:pPr>
            <w:pStyle w:val="Inhopg2"/>
            <w:tabs>
              <w:tab w:val="right" w:leader="dot" w:pos="8544"/>
            </w:tabs>
            <w:rPr>
              <w:rFonts w:asciiTheme="minorHAnsi" w:hAnsiTheme="minorHAnsi" w:cstheme="minorBidi"/>
              <w:noProof/>
              <w:color w:val="auto"/>
              <w:sz w:val="22"/>
              <w:szCs w:val="22"/>
              <w:lang w:eastAsia="nl-NL"/>
            </w:rPr>
          </w:pPr>
          <w:hyperlink w:anchor="_Toc32322808" w:history="1">
            <w:r w:rsidR="00403458" w:rsidRPr="00CA1E11">
              <w:rPr>
                <w:rStyle w:val="Hyperlink"/>
                <w:noProof/>
              </w:rPr>
              <w:t>Opzet contentkalender (inclusief 5 posts)</w:t>
            </w:r>
            <w:r w:rsidR="00403458">
              <w:rPr>
                <w:noProof/>
                <w:webHidden/>
              </w:rPr>
              <w:tab/>
            </w:r>
            <w:r w:rsidR="00403458">
              <w:rPr>
                <w:noProof/>
                <w:webHidden/>
              </w:rPr>
              <w:fldChar w:fldCharType="begin"/>
            </w:r>
            <w:r w:rsidR="00403458">
              <w:rPr>
                <w:noProof/>
                <w:webHidden/>
              </w:rPr>
              <w:instrText xml:space="preserve"> PAGEREF _Toc32322808 \h </w:instrText>
            </w:r>
            <w:r w:rsidR="00403458">
              <w:rPr>
                <w:noProof/>
                <w:webHidden/>
              </w:rPr>
            </w:r>
            <w:r w:rsidR="00403458">
              <w:rPr>
                <w:noProof/>
                <w:webHidden/>
              </w:rPr>
              <w:fldChar w:fldCharType="separate"/>
            </w:r>
            <w:r w:rsidR="006365B3">
              <w:rPr>
                <w:noProof/>
                <w:webHidden/>
              </w:rPr>
              <w:t>7</w:t>
            </w:r>
            <w:r w:rsidR="00403458">
              <w:rPr>
                <w:noProof/>
                <w:webHidden/>
              </w:rPr>
              <w:fldChar w:fldCharType="end"/>
            </w:r>
          </w:hyperlink>
        </w:p>
        <w:p w14:paraId="0EEB27E9" w14:textId="2837C394" w:rsidR="00403458" w:rsidRDefault="009E283A">
          <w:pPr>
            <w:pStyle w:val="Inhopg2"/>
            <w:tabs>
              <w:tab w:val="right" w:leader="dot" w:pos="8544"/>
            </w:tabs>
            <w:rPr>
              <w:rFonts w:asciiTheme="minorHAnsi" w:hAnsiTheme="minorHAnsi" w:cstheme="minorBidi"/>
              <w:noProof/>
              <w:color w:val="auto"/>
              <w:sz w:val="22"/>
              <w:szCs w:val="22"/>
              <w:lang w:eastAsia="nl-NL"/>
            </w:rPr>
          </w:pPr>
          <w:hyperlink w:anchor="_Toc32322809" w:history="1">
            <w:r w:rsidR="00403458" w:rsidRPr="00CA1E11">
              <w:rPr>
                <w:rStyle w:val="Hyperlink"/>
                <w:noProof/>
              </w:rPr>
              <w:t>Hoe maak je een fotoalbum?</w:t>
            </w:r>
            <w:r w:rsidR="00403458">
              <w:rPr>
                <w:noProof/>
                <w:webHidden/>
              </w:rPr>
              <w:tab/>
            </w:r>
            <w:r w:rsidR="00403458">
              <w:rPr>
                <w:noProof/>
                <w:webHidden/>
              </w:rPr>
              <w:fldChar w:fldCharType="begin"/>
            </w:r>
            <w:r w:rsidR="00403458">
              <w:rPr>
                <w:noProof/>
                <w:webHidden/>
              </w:rPr>
              <w:instrText xml:space="preserve"> PAGEREF _Toc32322809 \h </w:instrText>
            </w:r>
            <w:r w:rsidR="00403458">
              <w:rPr>
                <w:noProof/>
                <w:webHidden/>
              </w:rPr>
            </w:r>
            <w:r w:rsidR="00403458">
              <w:rPr>
                <w:noProof/>
                <w:webHidden/>
              </w:rPr>
              <w:fldChar w:fldCharType="separate"/>
            </w:r>
            <w:r w:rsidR="006365B3">
              <w:rPr>
                <w:noProof/>
                <w:webHidden/>
              </w:rPr>
              <w:t>9</w:t>
            </w:r>
            <w:r w:rsidR="00403458">
              <w:rPr>
                <w:noProof/>
                <w:webHidden/>
              </w:rPr>
              <w:fldChar w:fldCharType="end"/>
            </w:r>
          </w:hyperlink>
        </w:p>
        <w:p w14:paraId="6E66D46F" w14:textId="64EEBA41" w:rsidR="00403458" w:rsidRDefault="009E283A">
          <w:pPr>
            <w:pStyle w:val="Inhopg1"/>
            <w:tabs>
              <w:tab w:val="right" w:leader="dot" w:pos="8544"/>
            </w:tabs>
            <w:rPr>
              <w:rFonts w:asciiTheme="minorHAnsi" w:hAnsiTheme="minorHAnsi" w:cstheme="minorBidi"/>
              <w:noProof/>
              <w:color w:val="auto"/>
              <w:sz w:val="22"/>
              <w:szCs w:val="22"/>
              <w:lang w:eastAsia="nl-NL"/>
            </w:rPr>
          </w:pPr>
          <w:hyperlink w:anchor="_Toc32322810" w:history="1">
            <w:r w:rsidR="00403458" w:rsidRPr="00CA1E11">
              <w:rPr>
                <w:rStyle w:val="Hyperlink"/>
                <w:noProof/>
              </w:rPr>
              <w:t>Hoofdstuk 3: nieuwsbrief / e-mail</w:t>
            </w:r>
            <w:r w:rsidR="00403458">
              <w:rPr>
                <w:noProof/>
                <w:webHidden/>
              </w:rPr>
              <w:tab/>
            </w:r>
            <w:r w:rsidR="00403458">
              <w:rPr>
                <w:noProof/>
                <w:webHidden/>
              </w:rPr>
              <w:fldChar w:fldCharType="begin"/>
            </w:r>
            <w:r w:rsidR="00403458">
              <w:rPr>
                <w:noProof/>
                <w:webHidden/>
              </w:rPr>
              <w:instrText xml:space="preserve"> PAGEREF _Toc32322810 \h </w:instrText>
            </w:r>
            <w:r w:rsidR="00403458">
              <w:rPr>
                <w:noProof/>
                <w:webHidden/>
              </w:rPr>
            </w:r>
            <w:r w:rsidR="00403458">
              <w:rPr>
                <w:noProof/>
                <w:webHidden/>
              </w:rPr>
              <w:fldChar w:fldCharType="separate"/>
            </w:r>
            <w:r w:rsidR="006365B3">
              <w:rPr>
                <w:noProof/>
                <w:webHidden/>
              </w:rPr>
              <w:t>11</w:t>
            </w:r>
            <w:r w:rsidR="00403458">
              <w:rPr>
                <w:noProof/>
                <w:webHidden/>
              </w:rPr>
              <w:fldChar w:fldCharType="end"/>
            </w:r>
          </w:hyperlink>
        </w:p>
        <w:p w14:paraId="79F08867" w14:textId="167B5F65" w:rsidR="00403458" w:rsidRDefault="009E283A">
          <w:pPr>
            <w:pStyle w:val="Inhopg2"/>
            <w:tabs>
              <w:tab w:val="right" w:leader="dot" w:pos="8544"/>
            </w:tabs>
            <w:rPr>
              <w:rFonts w:asciiTheme="minorHAnsi" w:hAnsiTheme="minorHAnsi" w:cstheme="minorBidi"/>
              <w:noProof/>
              <w:color w:val="auto"/>
              <w:sz w:val="22"/>
              <w:szCs w:val="22"/>
              <w:lang w:eastAsia="nl-NL"/>
            </w:rPr>
          </w:pPr>
          <w:hyperlink w:anchor="_Toc32322811" w:history="1">
            <w:r w:rsidR="00403458" w:rsidRPr="00CA1E11">
              <w:rPr>
                <w:rStyle w:val="Hyperlink"/>
                <w:noProof/>
              </w:rPr>
              <w:t>Tekst voor in de nieuwsbrief</w:t>
            </w:r>
            <w:r w:rsidR="00403458">
              <w:rPr>
                <w:noProof/>
                <w:webHidden/>
              </w:rPr>
              <w:tab/>
            </w:r>
            <w:r w:rsidR="00403458">
              <w:rPr>
                <w:noProof/>
                <w:webHidden/>
              </w:rPr>
              <w:fldChar w:fldCharType="begin"/>
            </w:r>
            <w:r w:rsidR="00403458">
              <w:rPr>
                <w:noProof/>
                <w:webHidden/>
              </w:rPr>
              <w:instrText xml:space="preserve"> PAGEREF _Toc32322811 \h </w:instrText>
            </w:r>
            <w:r w:rsidR="00403458">
              <w:rPr>
                <w:noProof/>
                <w:webHidden/>
              </w:rPr>
            </w:r>
            <w:r w:rsidR="00403458">
              <w:rPr>
                <w:noProof/>
                <w:webHidden/>
              </w:rPr>
              <w:fldChar w:fldCharType="separate"/>
            </w:r>
            <w:r w:rsidR="006365B3">
              <w:rPr>
                <w:noProof/>
                <w:webHidden/>
              </w:rPr>
              <w:t>11</w:t>
            </w:r>
            <w:r w:rsidR="00403458">
              <w:rPr>
                <w:noProof/>
                <w:webHidden/>
              </w:rPr>
              <w:fldChar w:fldCharType="end"/>
            </w:r>
          </w:hyperlink>
        </w:p>
        <w:p w14:paraId="1BADCEC8" w14:textId="34A3C4E5" w:rsidR="00403458" w:rsidRDefault="009E283A">
          <w:pPr>
            <w:pStyle w:val="Inhopg1"/>
            <w:tabs>
              <w:tab w:val="right" w:leader="dot" w:pos="8544"/>
            </w:tabs>
            <w:rPr>
              <w:rFonts w:asciiTheme="minorHAnsi" w:hAnsiTheme="minorHAnsi" w:cstheme="minorBidi"/>
              <w:noProof/>
              <w:color w:val="auto"/>
              <w:sz w:val="22"/>
              <w:szCs w:val="22"/>
              <w:lang w:eastAsia="nl-NL"/>
            </w:rPr>
          </w:pPr>
          <w:hyperlink w:anchor="_Toc32322812" w:history="1">
            <w:r w:rsidR="00403458" w:rsidRPr="00CA1E11">
              <w:rPr>
                <w:rStyle w:val="Hyperlink"/>
                <w:noProof/>
              </w:rPr>
              <w:t>Hoofdstuk 4: pers</w:t>
            </w:r>
            <w:r w:rsidR="00403458">
              <w:rPr>
                <w:noProof/>
                <w:webHidden/>
              </w:rPr>
              <w:tab/>
            </w:r>
            <w:r w:rsidR="00403458">
              <w:rPr>
                <w:noProof/>
                <w:webHidden/>
              </w:rPr>
              <w:fldChar w:fldCharType="begin"/>
            </w:r>
            <w:r w:rsidR="00403458">
              <w:rPr>
                <w:noProof/>
                <w:webHidden/>
              </w:rPr>
              <w:instrText xml:space="preserve"> PAGEREF _Toc32322812 \h </w:instrText>
            </w:r>
            <w:r w:rsidR="00403458">
              <w:rPr>
                <w:noProof/>
                <w:webHidden/>
              </w:rPr>
            </w:r>
            <w:r w:rsidR="00403458">
              <w:rPr>
                <w:noProof/>
                <w:webHidden/>
              </w:rPr>
              <w:fldChar w:fldCharType="separate"/>
            </w:r>
            <w:r w:rsidR="006365B3">
              <w:rPr>
                <w:noProof/>
                <w:webHidden/>
              </w:rPr>
              <w:t>12</w:t>
            </w:r>
            <w:r w:rsidR="00403458">
              <w:rPr>
                <w:noProof/>
                <w:webHidden/>
              </w:rPr>
              <w:fldChar w:fldCharType="end"/>
            </w:r>
          </w:hyperlink>
        </w:p>
        <w:p w14:paraId="75E28FC4" w14:textId="73238FDA" w:rsidR="00403458" w:rsidRDefault="009E283A">
          <w:pPr>
            <w:pStyle w:val="Inhopg2"/>
            <w:tabs>
              <w:tab w:val="right" w:leader="dot" w:pos="8544"/>
            </w:tabs>
            <w:rPr>
              <w:rFonts w:asciiTheme="minorHAnsi" w:hAnsiTheme="minorHAnsi" w:cstheme="minorBidi"/>
              <w:noProof/>
              <w:color w:val="auto"/>
              <w:sz w:val="22"/>
              <w:szCs w:val="22"/>
              <w:lang w:eastAsia="nl-NL"/>
            </w:rPr>
          </w:pPr>
          <w:hyperlink w:anchor="_Toc32322813" w:history="1">
            <w:r w:rsidR="00403458" w:rsidRPr="00CA1E11">
              <w:rPr>
                <w:rStyle w:val="Hyperlink"/>
                <w:noProof/>
              </w:rPr>
              <w:t>Opzet uitnodigen lokale media</w:t>
            </w:r>
            <w:r w:rsidR="00403458">
              <w:rPr>
                <w:noProof/>
                <w:webHidden/>
              </w:rPr>
              <w:tab/>
            </w:r>
            <w:r w:rsidR="00403458">
              <w:rPr>
                <w:noProof/>
                <w:webHidden/>
              </w:rPr>
              <w:fldChar w:fldCharType="begin"/>
            </w:r>
            <w:r w:rsidR="00403458">
              <w:rPr>
                <w:noProof/>
                <w:webHidden/>
              </w:rPr>
              <w:instrText xml:space="preserve"> PAGEREF _Toc32322813 \h </w:instrText>
            </w:r>
            <w:r w:rsidR="00403458">
              <w:rPr>
                <w:noProof/>
                <w:webHidden/>
              </w:rPr>
            </w:r>
            <w:r w:rsidR="00403458">
              <w:rPr>
                <w:noProof/>
                <w:webHidden/>
              </w:rPr>
              <w:fldChar w:fldCharType="separate"/>
            </w:r>
            <w:r w:rsidR="006365B3">
              <w:rPr>
                <w:noProof/>
                <w:webHidden/>
              </w:rPr>
              <w:t>12</w:t>
            </w:r>
            <w:r w:rsidR="00403458">
              <w:rPr>
                <w:noProof/>
                <w:webHidden/>
              </w:rPr>
              <w:fldChar w:fldCharType="end"/>
            </w:r>
          </w:hyperlink>
        </w:p>
        <w:p w14:paraId="0FB24C7D" w14:textId="19CA49DB" w:rsidR="00403458" w:rsidRDefault="009E283A">
          <w:pPr>
            <w:pStyle w:val="Inhopg2"/>
            <w:tabs>
              <w:tab w:val="right" w:leader="dot" w:pos="8544"/>
            </w:tabs>
            <w:rPr>
              <w:rFonts w:asciiTheme="minorHAnsi" w:hAnsiTheme="minorHAnsi" w:cstheme="minorBidi"/>
              <w:noProof/>
              <w:color w:val="auto"/>
              <w:sz w:val="22"/>
              <w:szCs w:val="22"/>
              <w:lang w:eastAsia="nl-NL"/>
            </w:rPr>
          </w:pPr>
          <w:hyperlink w:anchor="_Toc32322814" w:history="1">
            <w:r w:rsidR="00403458" w:rsidRPr="00CA1E11">
              <w:rPr>
                <w:rStyle w:val="Hyperlink"/>
                <w:noProof/>
              </w:rPr>
              <w:t>Opzet lokaal persbericht</w:t>
            </w:r>
            <w:r w:rsidR="00403458">
              <w:rPr>
                <w:noProof/>
                <w:webHidden/>
              </w:rPr>
              <w:tab/>
            </w:r>
            <w:r w:rsidR="00403458">
              <w:rPr>
                <w:noProof/>
                <w:webHidden/>
              </w:rPr>
              <w:fldChar w:fldCharType="begin"/>
            </w:r>
            <w:r w:rsidR="00403458">
              <w:rPr>
                <w:noProof/>
                <w:webHidden/>
              </w:rPr>
              <w:instrText xml:space="preserve"> PAGEREF _Toc32322814 \h </w:instrText>
            </w:r>
            <w:r w:rsidR="00403458">
              <w:rPr>
                <w:noProof/>
                <w:webHidden/>
              </w:rPr>
            </w:r>
            <w:r w:rsidR="00403458">
              <w:rPr>
                <w:noProof/>
                <w:webHidden/>
              </w:rPr>
              <w:fldChar w:fldCharType="separate"/>
            </w:r>
            <w:r w:rsidR="006365B3">
              <w:rPr>
                <w:noProof/>
                <w:webHidden/>
              </w:rPr>
              <w:t>12</w:t>
            </w:r>
            <w:r w:rsidR="00403458">
              <w:rPr>
                <w:noProof/>
                <w:webHidden/>
              </w:rPr>
              <w:fldChar w:fldCharType="end"/>
            </w:r>
          </w:hyperlink>
        </w:p>
        <w:p w14:paraId="462D1BAB" w14:textId="4F047F4A" w:rsidR="00403458" w:rsidRDefault="009E283A">
          <w:pPr>
            <w:pStyle w:val="Inhopg2"/>
            <w:tabs>
              <w:tab w:val="right" w:leader="dot" w:pos="8544"/>
            </w:tabs>
            <w:rPr>
              <w:rFonts w:asciiTheme="minorHAnsi" w:hAnsiTheme="minorHAnsi" w:cstheme="minorBidi"/>
              <w:noProof/>
              <w:color w:val="auto"/>
              <w:sz w:val="22"/>
              <w:szCs w:val="22"/>
              <w:lang w:eastAsia="nl-NL"/>
            </w:rPr>
          </w:pPr>
          <w:hyperlink w:anchor="_Toc32322815" w:history="1">
            <w:r w:rsidR="00403458" w:rsidRPr="00CA1E11">
              <w:rPr>
                <w:rStyle w:val="Hyperlink"/>
                <w:noProof/>
              </w:rPr>
              <w:t>Hoe maak je een goede persfoto?</w:t>
            </w:r>
            <w:r w:rsidR="00403458">
              <w:rPr>
                <w:noProof/>
                <w:webHidden/>
              </w:rPr>
              <w:tab/>
            </w:r>
            <w:r w:rsidR="00403458">
              <w:rPr>
                <w:noProof/>
                <w:webHidden/>
              </w:rPr>
              <w:fldChar w:fldCharType="begin"/>
            </w:r>
            <w:r w:rsidR="00403458">
              <w:rPr>
                <w:noProof/>
                <w:webHidden/>
              </w:rPr>
              <w:instrText xml:space="preserve"> PAGEREF _Toc32322815 \h </w:instrText>
            </w:r>
            <w:r w:rsidR="00403458">
              <w:rPr>
                <w:noProof/>
                <w:webHidden/>
              </w:rPr>
            </w:r>
            <w:r w:rsidR="00403458">
              <w:rPr>
                <w:noProof/>
                <w:webHidden/>
              </w:rPr>
              <w:fldChar w:fldCharType="separate"/>
            </w:r>
            <w:r w:rsidR="006365B3">
              <w:rPr>
                <w:noProof/>
                <w:webHidden/>
              </w:rPr>
              <w:t>14</w:t>
            </w:r>
            <w:r w:rsidR="00403458">
              <w:rPr>
                <w:noProof/>
                <w:webHidden/>
              </w:rPr>
              <w:fldChar w:fldCharType="end"/>
            </w:r>
          </w:hyperlink>
        </w:p>
        <w:p w14:paraId="4B8B5B2B" w14:textId="1E2A18D2" w:rsidR="00403458" w:rsidRDefault="009E283A">
          <w:pPr>
            <w:pStyle w:val="Inhopg2"/>
            <w:tabs>
              <w:tab w:val="right" w:leader="dot" w:pos="8544"/>
            </w:tabs>
            <w:rPr>
              <w:rFonts w:asciiTheme="minorHAnsi" w:hAnsiTheme="minorHAnsi" w:cstheme="minorBidi"/>
              <w:noProof/>
              <w:color w:val="auto"/>
              <w:sz w:val="22"/>
              <w:szCs w:val="22"/>
              <w:lang w:eastAsia="nl-NL"/>
            </w:rPr>
          </w:pPr>
          <w:hyperlink w:anchor="_Toc32322816" w:history="1">
            <w:r w:rsidR="00403458" w:rsidRPr="00CA1E11">
              <w:rPr>
                <w:rStyle w:val="Hyperlink"/>
                <w:noProof/>
              </w:rPr>
              <w:t>Schrijf een fotobijschrift</w:t>
            </w:r>
            <w:r w:rsidR="00403458">
              <w:rPr>
                <w:noProof/>
                <w:webHidden/>
              </w:rPr>
              <w:tab/>
            </w:r>
            <w:r w:rsidR="00403458">
              <w:rPr>
                <w:noProof/>
                <w:webHidden/>
              </w:rPr>
              <w:fldChar w:fldCharType="begin"/>
            </w:r>
            <w:r w:rsidR="00403458">
              <w:rPr>
                <w:noProof/>
                <w:webHidden/>
              </w:rPr>
              <w:instrText xml:space="preserve"> PAGEREF _Toc32322816 \h </w:instrText>
            </w:r>
            <w:r w:rsidR="00403458">
              <w:rPr>
                <w:noProof/>
                <w:webHidden/>
              </w:rPr>
            </w:r>
            <w:r w:rsidR="00403458">
              <w:rPr>
                <w:noProof/>
                <w:webHidden/>
              </w:rPr>
              <w:fldChar w:fldCharType="separate"/>
            </w:r>
            <w:r w:rsidR="006365B3">
              <w:rPr>
                <w:noProof/>
                <w:webHidden/>
              </w:rPr>
              <w:t>15</w:t>
            </w:r>
            <w:r w:rsidR="00403458">
              <w:rPr>
                <w:noProof/>
                <w:webHidden/>
              </w:rPr>
              <w:fldChar w:fldCharType="end"/>
            </w:r>
          </w:hyperlink>
        </w:p>
        <w:p w14:paraId="64FD7D84" w14:textId="3C35579D" w:rsidR="00781264" w:rsidRDefault="00781264">
          <w:r>
            <w:rPr>
              <w:b/>
              <w:bCs/>
            </w:rPr>
            <w:fldChar w:fldCharType="end"/>
          </w:r>
        </w:p>
      </w:sdtContent>
    </w:sdt>
    <w:p w14:paraId="6BC520F8" w14:textId="77777777" w:rsidR="00781264" w:rsidRDefault="00781264">
      <w:pPr>
        <w:spacing w:line="240" w:lineRule="auto"/>
        <w:rPr>
          <w:rFonts w:eastAsiaTheme="majorEastAsia" w:cstheme="majorBidi"/>
          <w:b/>
          <w:bCs/>
          <w:color w:val="FF5000"/>
          <w:sz w:val="40"/>
          <w:szCs w:val="28"/>
        </w:rPr>
      </w:pPr>
      <w:r>
        <w:br w:type="page"/>
      </w:r>
    </w:p>
    <w:p w14:paraId="048EB924" w14:textId="77777777" w:rsidR="00A538E5" w:rsidRDefault="00A538E5" w:rsidP="00A538E5">
      <w:pPr>
        <w:pStyle w:val="Kop1"/>
      </w:pPr>
      <w:bookmarkStart w:id="9" w:name="_Toc474746126"/>
      <w:bookmarkStart w:id="10" w:name="_Toc32322804"/>
      <w:r>
        <w:lastRenderedPageBreak/>
        <w:t xml:space="preserve">Hoofdstuk 1: </w:t>
      </w:r>
      <w:bookmarkEnd w:id="9"/>
      <w:r w:rsidR="004F17A1">
        <w:t>activatiecampagne</w:t>
      </w:r>
      <w:bookmarkEnd w:id="10"/>
    </w:p>
    <w:p w14:paraId="7261550B" w14:textId="77777777" w:rsidR="00A538E5" w:rsidRDefault="00A538E5" w:rsidP="00A538E5"/>
    <w:p w14:paraId="1B088554" w14:textId="65D19B7B" w:rsidR="00A538E5" w:rsidRDefault="00A538E5" w:rsidP="00A538E5">
      <w:r>
        <w:t xml:space="preserve">Leuk dat je een open dag organiseert om je </w:t>
      </w:r>
      <w:r w:rsidR="0016346D">
        <w:t>vereniging</w:t>
      </w:r>
      <w:r w:rsidR="00423316">
        <w:t xml:space="preserve"> </w:t>
      </w:r>
      <w:r>
        <w:t>en de tennis</w:t>
      </w:r>
      <w:r w:rsidR="004F17A1">
        <w:t>sport</w:t>
      </w:r>
      <w:r>
        <w:t xml:space="preserve"> </w:t>
      </w:r>
      <w:r w:rsidR="004F17A1">
        <w:t>goed in de spotlights</w:t>
      </w:r>
      <w:r>
        <w:t xml:space="preserve"> te zetten. Nu nog ervoor zorgen dat zoveel mogelijk mensen hiervan weten! Zo is de kans het grootst dat </w:t>
      </w:r>
      <w:r w:rsidR="004F17A1">
        <w:t>leden</w:t>
      </w:r>
      <w:r>
        <w:t xml:space="preserve"> langskomen en veel mensen meenemen. Dat kun je op een aantal manieren doen</w:t>
      </w:r>
      <w:r w:rsidR="00882BDA">
        <w:t>. I</w:t>
      </w:r>
      <w:r>
        <w:t>n deze handleiding staa</w:t>
      </w:r>
      <w:r w:rsidR="00443F4D">
        <w:t xml:space="preserve">t beschreven hoe we de open dag onder de aandacht brengen bij de leden en bij hun familie, vrienden en </w:t>
      </w:r>
      <w:r w:rsidR="00882BDA">
        <w:t>kennissen</w:t>
      </w:r>
      <w:r>
        <w:t xml:space="preserve">. Weet je niet precies waar je moet beginnen? Volg </w:t>
      </w:r>
      <w:r w:rsidR="004F17A1">
        <w:t xml:space="preserve">onderstaande stappen </w:t>
      </w:r>
      <w:r>
        <w:t xml:space="preserve">om van de open dag een groot succes te maken. </w:t>
      </w:r>
    </w:p>
    <w:p w14:paraId="30EFA495" w14:textId="77777777" w:rsidR="00310A0B" w:rsidRDefault="00310A0B" w:rsidP="00A538E5"/>
    <w:p w14:paraId="7489C364" w14:textId="77777777" w:rsidR="00310A0B" w:rsidRPr="00487924" w:rsidRDefault="00310A0B" w:rsidP="00A538E5">
      <w:pPr>
        <w:rPr>
          <w:szCs w:val="20"/>
        </w:rPr>
      </w:pPr>
    </w:p>
    <w:p w14:paraId="6419B64E" w14:textId="77777777" w:rsidR="00A538E5" w:rsidRPr="00487924" w:rsidRDefault="00A538E5" w:rsidP="00A538E5">
      <w:pPr>
        <w:rPr>
          <w:szCs w:val="20"/>
        </w:rPr>
      </w:pPr>
    </w:p>
    <w:tbl>
      <w:tblPr>
        <w:tblStyle w:val="Tabelraster"/>
        <w:tblW w:w="0" w:type="auto"/>
        <w:tblLook w:val="04A0" w:firstRow="1" w:lastRow="0" w:firstColumn="1" w:lastColumn="0" w:noHBand="0" w:noVBand="1"/>
      </w:tblPr>
      <w:tblGrid>
        <w:gridCol w:w="3112"/>
        <w:gridCol w:w="4382"/>
        <w:gridCol w:w="1050"/>
      </w:tblGrid>
      <w:tr w:rsidR="00A538E5" w:rsidRPr="00487924" w14:paraId="1CC9EF1A" w14:textId="77777777" w:rsidTr="004F17A1">
        <w:tc>
          <w:tcPr>
            <w:tcW w:w="3202" w:type="dxa"/>
          </w:tcPr>
          <w:p w14:paraId="4973CC97" w14:textId="77777777" w:rsidR="00A538E5" w:rsidRPr="00487924" w:rsidRDefault="00A538E5" w:rsidP="00E814C0">
            <w:pPr>
              <w:rPr>
                <w:b/>
                <w:sz w:val="20"/>
                <w:szCs w:val="20"/>
              </w:rPr>
            </w:pPr>
            <w:r w:rsidRPr="00487924">
              <w:rPr>
                <w:b/>
                <w:sz w:val="20"/>
                <w:szCs w:val="20"/>
              </w:rPr>
              <w:t>WAT</w:t>
            </w:r>
          </w:p>
        </w:tc>
        <w:tc>
          <w:tcPr>
            <w:tcW w:w="4518" w:type="dxa"/>
          </w:tcPr>
          <w:p w14:paraId="7A7C992A" w14:textId="77777777" w:rsidR="00A538E5" w:rsidRPr="00487924" w:rsidRDefault="00A538E5" w:rsidP="00E814C0">
            <w:pPr>
              <w:rPr>
                <w:b/>
                <w:sz w:val="20"/>
                <w:szCs w:val="20"/>
              </w:rPr>
            </w:pPr>
            <w:r w:rsidRPr="00487924">
              <w:rPr>
                <w:b/>
                <w:sz w:val="20"/>
                <w:szCs w:val="20"/>
              </w:rPr>
              <w:t>WANNEER</w:t>
            </w:r>
          </w:p>
        </w:tc>
        <w:tc>
          <w:tcPr>
            <w:tcW w:w="1050" w:type="dxa"/>
          </w:tcPr>
          <w:p w14:paraId="190CD812" w14:textId="77777777" w:rsidR="00A538E5" w:rsidRPr="00487924" w:rsidRDefault="00A538E5" w:rsidP="00E814C0">
            <w:pPr>
              <w:rPr>
                <w:b/>
                <w:sz w:val="20"/>
                <w:szCs w:val="20"/>
              </w:rPr>
            </w:pPr>
            <w:r w:rsidRPr="00487924">
              <w:rPr>
                <w:b/>
                <w:sz w:val="20"/>
                <w:szCs w:val="20"/>
              </w:rPr>
              <w:t>CHECK?</w:t>
            </w:r>
          </w:p>
        </w:tc>
      </w:tr>
      <w:tr w:rsidR="004F17A1" w:rsidRPr="00487924" w14:paraId="6335FC18" w14:textId="77777777" w:rsidTr="004F17A1">
        <w:tc>
          <w:tcPr>
            <w:tcW w:w="3202" w:type="dxa"/>
          </w:tcPr>
          <w:p w14:paraId="09E673A4" w14:textId="77777777" w:rsidR="004F17A1" w:rsidRPr="00487924" w:rsidRDefault="004F17A1" w:rsidP="00E814C0">
            <w:pPr>
              <w:rPr>
                <w:szCs w:val="20"/>
              </w:rPr>
            </w:pPr>
            <w:r w:rsidRPr="00487924">
              <w:rPr>
                <w:sz w:val="20"/>
                <w:szCs w:val="20"/>
              </w:rPr>
              <w:t>Nieuwsbrief / e-mail sturen</w:t>
            </w:r>
            <w:r>
              <w:rPr>
                <w:sz w:val="20"/>
                <w:szCs w:val="20"/>
              </w:rPr>
              <w:t xml:space="preserve"> aan leden</w:t>
            </w:r>
          </w:p>
        </w:tc>
        <w:tc>
          <w:tcPr>
            <w:tcW w:w="4518" w:type="dxa"/>
          </w:tcPr>
          <w:p w14:paraId="68EF2115" w14:textId="77777777" w:rsidR="004F17A1" w:rsidRPr="00487924" w:rsidRDefault="004F17A1" w:rsidP="00920AA4">
            <w:pPr>
              <w:rPr>
                <w:szCs w:val="20"/>
              </w:rPr>
            </w:pPr>
            <w:r w:rsidRPr="00487924">
              <w:rPr>
                <w:sz w:val="20"/>
                <w:szCs w:val="20"/>
              </w:rPr>
              <w:t>+/- 4 weken van tevoren (maar dit kan al zodra</w:t>
            </w:r>
            <w:r w:rsidRPr="00487924" w:rsidDel="003876DE">
              <w:rPr>
                <w:sz w:val="20"/>
                <w:szCs w:val="20"/>
              </w:rPr>
              <w:t xml:space="preserve"> je een datum hebt voor de open dag</w:t>
            </w:r>
            <w:r w:rsidRPr="00487924">
              <w:rPr>
                <w:sz w:val="20"/>
                <w:szCs w:val="20"/>
              </w:rPr>
              <w:t>)</w:t>
            </w:r>
          </w:p>
        </w:tc>
        <w:tc>
          <w:tcPr>
            <w:tcW w:w="1050" w:type="dxa"/>
          </w:tcPr>
          <w:p w14:paraId="38D51FE9" w14:textId="77777777" w:rsidR="004F17A1" w:rsidRPr="00487924" w:rsidRDefault="004F17A1" w:rsidP="00E814C0">
            <w:pPr>
              <w:rPr>
                <w:szCs w:val="20"/>
              </w:rPr>
            </w:pPr>
          </w:p>
        </w:tc>
      </w:tr>
      <w:tr w:rsidR="004F17A1" w:rsidRPr="00487924" w14:paraId="3A736ED8" w14:textId="77777777" w:rsidTr="004F17A1">
        <w:tc>
          <w:tcPr>
            <w:tcW w:w="3202" w:type="dxa"/>
          </w:tcPr>
          <w:p w14:paraId="29150561" w14:textId="77777777" w:rsidR="004F17A1" w:rsidRPr="00487924" w:rsidRDefault="004F17A1" w:rsidP="00E814C0">
            <w:pPr>
              <w:rPr>
                <w:sz w:val="20"/>
                <w:szCs w:val="20"/>
              </w:rPr>
            </w:pPr>
            <w:r w:rsidRPr="00487924">
              <w:rPr>
                <w:sz w:val="20"/>
                <w:szCs w:val="20"/>
              </w:rPr>
              <w:t>Facebook-evenement aanmaken</w:t>
            </w:r>
          </w:p>
        </w:tc>
        <w:tc>
          <w:tcPr>
            <w:tcW w:w="4518" w:type="dxa"/>
          </w:tcPr>
          <w:p w14:paraId="267C19DB" w14:textId="77777777" w:rsidR="004F17A1" w:rsidRPr="00487924" w:rsidRDefault="004F17A1" w:rsidP="00920AA4">
            <w:pPr>
              <w:rPr>
                <w:sz w:val="20"/>
                <w:szCs w:val="20"/>
              </w:rPr>
            </w:pPr>
            <w:r w:rsidRPr="00487924">
              <w:rPr>
                <w:sz w:val="20"/>
                <w:szCs w:val="20"/>
              </w:rPr>
              <w:t>+/- 4 weken van tevoren (maar dit kan al zodra</w:t>
            </w:r>
            <w:r w:rsidRPr="00487924" w:rsidDel="003876DE">
              <w:rPr>
                <w:sz w:val="20"/>
                <w:szCs w:val="20"/>
              </w:rPr>
              <w:t xml:space="preserve"> je een datum hebt voor de open dag</w:t>
            </w:r>
            <w:r w:rsidRPr="00487924">
              <w:rPr>
                <w:sz w:val="20"/>
                <w:szCs w:val="20"/>
              </w:rPr>
              <w:t>)</w:t>
            </w:r>
          </w:p>
        </w:tc>
        <w:tc>
          <w:tcPr>
            <w:tcW w:w="1050" w:type="dxa"/>
          </w:tcPr>
          <w:p w14:paraId="01F8A235" w14:textId="77777777" w:rsidR="004F17A1" w:rsidRPr="00487924" w:rsidRDefault="004F17A1" w:rsidP="00E814C0">
            <w:pPr>
              <w:rPr>
                <w:sz w:val="20"/>
                <w:szCs w:val="20"/>
              </w:rPr>
            </w:pPr>
          </w:p>
        </w:tc>
      </w:tr>
      <w:tr w:rsidR="004F17A1" w:rsidRPr="00487924" w14:paraId="4EBAA492" w14:textId="77777777" w:rsidTr="004F17A1">
        <w:tc>
          <w:tcPr>
            <w:tcW w:w="3202" w:type="dxa"/>
          </w:tcPr>
          <w:p w14:paraId="79703906" w14:textId="77777777" w:rsidR="004F17A1" w:rsidRPr="00487924" w:rsidRDefault="004F17A1" w:rsidP="00E814C0">
            <w:pPr>
              <w:rPr>
                <w:szCs w:val="20"/>
              </w:rPr>
            </w:pPr>
            <w:r w:rsidRPr="00487924">
              <w:rPr>
                <w:sz w:val="20"/>
                <w:szCs w:val="20"/>
              </w:rPr>
              <w:t>Persbericht uitsturen</w:t>
            </w:r>
          </w:p>
        </w:tc>
        <w:tc>
          <w:tcPr>
            <w:tcW w:w="4518" w:type="dxa"/>
          </w:tcPr>
          <w:p w14:paraId="614882E1" w14:textId="77777777" w:rsidR="004F17A1" w:rsidRPr="00487924" w:rsidRDefault="004F17A1" w:rsidP="00E814C0">
            <w:pPr>
              <w:rPr>
                <w:szCs w:val="20"/>
              </w:rPr>
            </w:pPr>
            <w:r w:rsidRPr="00487924">
              <w:rPr>
                <w:sz w:val="20"/>
                <w:szCs w:val="20"/>
              </w:rPr>
              <w:t>+/- 3/4 weken van tevoren</w:t>
            </w:r>
          </w:p>
        </w:tc>
        <w:tc>
          <w:tcPr>
            <w:tcW w:w="1050" w:type="dxa"/>
          </w:tcPr>
          <w:p w14:paraId="35D1DA90" w14:textId="77777777" w:rsidR="004F17A1" w:rsidRPr="00487924" w:rsidRDefault="004F17A1" w:rsidP="00E814C0">
            <w:pPr>
              <w:rPr>
                <w:szCs w:val="20"/>
              </w:rPr>
            </w:pPr>
          </w:p>
        </w:tc>
      </w:tr>
      <w:tr w:rsidR="004F17A1" w:rsidRPr="00487924" w14:paraId="4492624F" w14:textId="77777777" w:rsidTr="004F17A1">
        <w:tc>
          <w:tcPr>
            <w:tcW w:w="3202" w:type="dxa"/>
          </w:tcPr>
          <w:p w14:paraId="69486235" w14:textId="77777777" w:rsidR="004F17A1" w:rsidRPr="00487924" w:rsidRDefault="004F17A1" w:rsidP="00E814C0">
            <w:pPr>
              <w:rPr>
                <w:sz w:val="20"/>
                <w:szCs w:val="20"/>
              </w:rPr>
            </w:pPr>
            <w:r w:rsidRPr="00487924">
              <w:rPr>
                <w:sz w:val="20"/>
                <w:szCs w:val="20"/>
              </w:rPr>
              <w:t>Facebook-evenement promoten</w:t>
            </w:r>
          </w:p>
        </w:tc>
        <w:tc>
          <w:tcPr>
            <w:tcW w:w="4518" w:type="dxa"/>
          </w:tcPr>
          <w:p w14:paraId="18EC7E0C" w14:textId="707B1D5B" w:rsidR="004F17A1" w:rsidRPr="00487924" w:rsidRDefault="004F17A1" w:rsidP="00E814C0">
            <w:pPr>
              <w:rPr>
                <w:sz w:val="20"/>
                <w:szCs w:val="20"/>
              </w:rPr>
            </w:pPr>
            <w:r w:rsidRPr="00487924">
              <w:rPr>
                <w:sz w:val="20"/>
                <w:szCs w:val="20"/>
              </w:rPr>
              <w:t xml:space="preserve">+/- </w:t>
            </w:r>
            <w:r w:rsidR="00836F04">
              <w:rPr>
                <w:sz w:val="20"/>
                <w:szCs w:val="20"/>
              </w:rPr>
              <w:t>3</w:t>
            </w:r>
            <w:r w:rsidRPr="00487924">
              <w:rPr>
                <w:sz w:val="20"/>
                <w:szCs w:val="20"/>
              </w:rPr>
              <w:t xml:space="preserve"> weken van tevoren</w:t>
            </w:r>
          </w:p>
        </w:tc>
        <w:tc>
          <w:tcPr>
            <w:tcW w:w="1050" w:type="dxa"/>
          </w:tcPr>
          <w:p w14:paraId="43AC5053" w14:textId="77777777" w:rsidR="004F17A1" w:rsidRPr="00487924" w:rsidRDefault="004F17A1" w:rsidP="00E814C0">
            <w:pPr>
              <w:rPr>
                <w:sz w:val="20"/>
                <w:szCs w:val="20"/>
              </w:rPr>
            </w:pPr>
          </w:p>
        </w:tc>
      </w:tr>
      <w:tr w:rsidR="004F17A1" w:rsidRPr="00487924" w14:paraId="6C825B05" w14:textId="77777777" w:rsidTr="004F17A1">
        <w:tc>
          <w:tcPr>
            <w:tcW w:w="3202" w:type="dxa"/>
          </w:tcPr>
          <w:p w14:paraId="3ED24897" w14:textId="77777777" w:rsidR="004F17A1" w:rsidRPr="00487924" w:rsidRDefault="004F17A1" w:rsidP="00E814C0">
            <w:pPr>
              <w:rPr>
                <w:szCs w:val="20"/>
              </w:rPr>
            </w:pPr>
            <w:r w:rsidRPr="00487924">
              <w:rPr>
                <w:sz w:val="20"/>
                <w:szCs w:val="20"/>
              </w:rPr>
              <w:t>Lokale media uitnodigen</w:t>
            </w:r>
          </w:p>
        </w:tc>
        <w:tc>
          <w:tcPr>
            <w:tcW w:w="4518" w:type="dxa"/>
          </w:tcPr>
          <w:p w14:paraId="2437A52B" w14:textId="77777777" w:rsidR="004F17A1" w:rsidRPr="00487924" w:rsidRDefault="004F17A1" w:rsidP="00E814C0">
            <w:pPr>
              <w:rPr>
                <w:szCs w:val="20"/>
              </w:rPr>
            </w:pPr>
            <w:r w:rsidRPr="00487924">
              <w:rPr>
                <w:sz w:val="20"/>
                <w:szCs w:val="20"/>
              </w:rPr>
              <w:t>+/- 2 weken van tevoren</w:t>
            </w:r>
          </w:p>
        </w:tc>
        <w:tc>
          <w:tcPr>
            <w:tcW w:w="1050" w:type="dxa"/>
          </w:tcPr>
          <w:p w14:paraId="05C83412" w14:textId="77777777" w:rsidR="004F17A1" w:rsidRPr="00487924" w:rsidRDefault="004F17A1" w:rsidP="00E814C0">
            <w:pPr>
              <w:rPr>
                <w:szCs w:val="20"/>
              </w:rPr>
            </w:pPr>
          </w:p>
        </w:tc>
      </w:tr>
      <w:tr w:rsidR="004F17A1" w:rsidRPr="00487924" w14:paraId="31D0D58C" w14:textId="77777777" w:rsidTr="004F17A1">
        <w:tc>
          <w:tcPr>
            <w:tcW w:w="3202" w:type="dxa"/>
          </w:tcPr>
          <w:p w14:paraId="5FEACFC4" w14:textId="77777777" w:rsidR="004F17A1" w:rsidRPr="00487924" w:rsidRDefault="004F17A1" w:rsidP="00E814C0">
            <w:pPr>
              <w:rPr>
                <w:sz w:val="20"/>
                <w:szCs w:val="20"/>
              </w:rPr>
            </w:pPr>
            <w:r w:rsidRPr="00487924">
              <w:rPr>
                <w:sz w:val="20"/>
                <w:szCs w:val="20"/>
              </w:rPr>
              <w:t>Facebook</w:t>
            </w:r>
            <w:r w:rsidR="00A96BAE">
              <w:rPr>
                <w:sz w:val="20"/>
                <w:szCs w:val="20"/>
              </w:rPr>
              <w:t xml:space="preserve"> / Instagram</w:t>
            </w:r>
            <w:r w:rsidRPr="00487924">
              <w:rPr>
                <w:sz w:val="20"/>
                <w:szCs w:val="20"/>
              </w:rPr>
              <w:t xml:space="preserve">: </w:t>
            </w:r>
            <w:proofErr w:type="spellStart"/>
            <w:r w:rsidRPr="00487924">
              <w:rPr>
                <w:sz w:val="20"/>
                <w:szCs w:val="20"/>
              </w:rPr>
              <w:t>posts</w:t>
            </w:r>
            <w:proofErr w:type="spellEnd"/>
            <w:r w:rsidRPr="00487924">
              <w:rPr>
                <w:sz w:val="20"/>
                <w:szCs w:val="20"/>
              </w:rPr>
              <w:t xml:space="preserve"> plaatsen</w:t>
            </w:r>
          </w:p>
        </w:tc>
        <w:tc>
          <w:tcPr>
            <w:tcW w:w="4518" w:type="dxa"/>
          </w:tcPr>
          <w:p w14:paraId="4E318345" w14:textId="4FBCBF63" w:rsidR="004F17A1" w:rsidRPr="00487924" w:rsidRDefault="004F17A1" w:rsidP="006365B3">
            <w:pPr>
              <w:rPr>
                <w:sz w:val="20"/>
                <w:szCs w:val="20"/>
              </w:rPr>
            </w:pPr>
            <w:r w:rsidRPr="00487924">
              <w:rPr>
                <w:sz w:val="20"/>
                <w:szCs w:val="20"/>
              </w:rPr>
              <w:t xml:space="preserve">Zorg dat je regelmatig </w:t>
            </w:r>
            <w:r w:rsidR="00836F04">
              <w:rPr>
                <w:sz w:val="20"/>
                <w:szCs w:val="20"/>
              </w:rPr>
              <w:t xml:space="preserve">een </w:t>
            </w:r>
            <w:r w:rsidRPr="00487924">
              <w:rPr>
                <w:sz w:val="20"/>
                <w:szCs w:val="20"/>
              </w:rPr>
              <w:t>post</w:t>
            </w:r>
            <w:r w:rsidR="00836F04">
              <w:rPr>
                <w:sz w:val="20"/>
                <w:szCs w:val="20"/>
              </w:rPr>
              <w:t xml:space="preserve"> plaatst</w:t>
            </w:r>
            <w:r w:rsidRPr="00487924">
              <w:rPr>
                <w:sz w:val="20"/>
                <w:szCs w:val="20"/>
              </w:rPr>
              <w:t xml:space="preserve"> zodat het evenement ook regelmatig weer omhoog komt op de tijdlijn van je leden. Hiervoor kun je de </w:t>
            </w:r>
            <w:proofErr w:type="spellStart"/>
            <w:r w:rsidRPr="00487924">
              <w:rPr>
                <w:sz w:val="20"/>
                <w:szCs w:val="20"/>
              </w:rPr>
              <w:t>voorbeeldposts</w:t>
            </w:r>
            <w:proofErr w:type="spellEnd"/>
            <w:r w:rsidRPr="00487924">
              <w:rPr>
                <w:sz w:val="20"/>
                <w:szCs w:val="20"/>
              </w:rPr>
              <w:t xml:space="preserve"> gebruiken zoals beschreven in hoofdstuk 2. </w:t>
            </w:r>
          </w:p>
          <w:p w14:paraId="5C85CB93" w14:textId="77777777" w:rsidR="004F17A1" w:rsidRPr="00487924" w:rsidRDefault="004F17A1" w:rsidP="00C50A79">
            <w:pPr>
              <w:rPr>
                <w:sz w:val="20"/>
                <w:szCs w:val="20"/>
              </w:rPr>
            </w:pPr>
            <w:r w:rsidRPr="00487924">
              <w:rPr>
                <w:sz w:val="20"/>
                <w:szCs w:val="20"/>
              </w:rPr>
              <w:t>Post 1: +/- 3 weken van te voren</w:t>
            </w:r>
          </w:p>
          <w:p w14:paraId="13DFBA9F" w14:textId="77777777" w:rsidR="004F17A1" w:rsidRPr="00487924" w:rsidRDefault="004F17A1" w:rsidP="00C50A79">
            <w:pPr>
              <w:rPr>
                <w:sz w:val="20"/>
                <w:szCs w:val="20"/>
              </w:rPr>
            </w:pPr>
            <w:r w:rsidRPr="00487924">
              <w:rPr>
                <w:sz w:val="20"/>
                <w:szCs w:val="20"/>
              </w:rPr>
              <w:t>Post 2: +/- 2 weken van te voren</w:t>
            </w:r>
          </w:p>
          <w:p w14:paraId="09070EAD" w14:textId="77777777" w:rsidR="004F17A1" w:rsidRPr="00487924" w:rsidRDefault="004F17A1" w:rsidP="00C50A79">
            <w:pPr>
              <w:rPr>
                <w:sz w:val="20"/>
                <w:szCs w:val="20"/>
              </w:rPr>
            </w:pPr>
            <w:r w:rsidRPr="00487924">
              <w:rPr>
                <w:sz w:val="20"/>
                <w:szCs w:val="20"/>
              </w:rPr>
              <w:t>P</w:t>
            </w:r>
            <w:r w:rsidR="00D975B2">
              <w:rPr>
                <w:sz w:val="20"/>
                <w:szCs w:val="20"/>
              </w:rPr>
              <w:t>ost 3: +/- 1 week van te voren</w:t>
            </w:r>
          </w:p>
          <w:p w14:paraId="6ECABD10" w14:textId="77777777" w:rsidR="004F17A1" w:rsidRPr="00487924" w:rsidRDefault="004F17A1" w:rsidP="00C50A79">
            <w:pPr>
              <w:rPr>
                <w:sz w:val="20"/>
                <w:szCs w:val="20"/>
              </w:rPr>
            </w:pPr>
            <w:r w:rsidRPr="00487924">
              <w:rPr>
                <w:sz w:val="20"/>
                <w:szCs w:val="20"/>
              </w:rPr>
              <w:t>Post 4: posten op de open dag</w:t>
            </w:r>
          </w:p>
          <w:p w14:paraId="72C4142F" w14:textId="68D73CFE" w:rsidR="004F17A1" w:rsidRPr="00487924" w:rsidRDefault="004F17A1" w:rsidP="00E814C0">
            <w:pPr>
              <w:rPr>
                <w:sz w:val="20"/>
                <w:szCs w:val="20"/>
              </w:rPr>
            </w:pPr>
            <w:r w:rsidRPr="00487924">
              <w:rPr>
                <w:sz w:val="20"/>
                <w:szCs w:val="20"/>
              </w:rPr>
              <w:t>Post 5: een dag na de open dag posten</w:t>
            </w:r>
          </w:p>
        </w:tc>
        <w:tc>
          <w:tcPr>
            <w:tcW w:w="1050" w:type="dxa"/>
          </w:tcPr>
          <w:p w14:paraId="67473533" w14:textId="77777777" w:rsidR="004F17A1" w:rsidRPr="00487924" w:rsidRDefault="004F17A1" w:rsidP="00E814C0">
            <w:pPr>
              <w:rPr>
                <w:sz w:val="20"/>
                <w:szCs w:val="20"/>
              </w:rPr>
            </w:pPr>
          </w:p>
        </w:tc>
      </w:tr>
      <w:tr w:rsidR="004F17A1" w:rsidRPr="00487924" w14:paraId="5D7861A9" w14:textId="77777777" w:rsidTr="004F17A1">
        <w:tc>
          <w:tcPr>
            <w:tcW w:w="3202" w:type="dxa"/>
          </w:tcPr>
          <w:p w14:paraId="339D248A" w14:textId="77777777" w:rsidR="004F17A1" w:rsidRPr="00487924" w:rsidRDefault="004F17A1" w:rsidP="00E814C0">
            <w:pPr>
              <w:rPr>
                <w:sz w:val="20"/>
                <w:szCs w:val="20"/>
              </w:rPr>
            </w:pPr>
            <w:r w:rsidRPr="00487924">
              <w:rPr>
                <w:sz w:val="20"/>
                <w:szCs w:val="20"/>
              </w:rPr>
              <w:t xml:space="preserve">Facebook: </w:t>
            </w:r>
            <w:r w:rsidR="00F949DE" w:rsidRPr="00487924">
              <w:rPr>
                <w:sz w:val="20"/>
                <w:szCs w:val="20"/>
              </w:rPr>
              <w:t>fotoalbum</w:t>
            </w:r>
            <w:r w:rsidRPr="00487924">
              <w:rPr>
                <w:sz w:val="20"/>
                <w:szCs w:val="20"/>
              </w:rPr>
              <w:t xml:space="preserve"> plaatsen</w:t>
            </w:r>
          </w:p>
        </w:tc>
        <w:tc>
          <w:tcPr>
            <w:tcW w:w="4518" w:type="dxa"/>
          </w:tcPr>
          <w:p w14:paraId="2E8FA351" w14:textId="77777777" w:rsidR="004F17A1" w:rsidRPr="00487924" w:rsidRDefault="004F17A1" w:rsidP="00E814C0">
            <w:pPr>
              <w:rPr>
                <w:sz w:val="20"/>
                <w:szCs w:val="20"/>
              </w:rPr>
            </w:pPr>
            <w:r w:rsidRPr="00487924">
              <w:rPr>
                <w:sz w:val="20"/>
                <w:szCs w:val="20"/>
              </w:rPr>
              <w:t>Zo snel mogelijk na het event</w:t>
            </w:r>
          </w:p>
        </w:tc>
        <w:tc>
          <w:tcPr>
            <w:tcW w:w="1050" w:type="dxa"/>
          </w:tcPr>
          <w:p w14:paraId="57792474" w14:textId="77777777" w:rsidR="004F17A1" w:rsidRPr="00487924" w:rsidRDefault="004F17A1" w:rsidP="00E814C0">
            <w:pPr>
              <w:rPr>
                <w:sz w:val="20"/>
                <w:szCs w:val="20"/>
              </w:rPr>
            </w:pPr>
          </w:p>
        </w:tc>
      </w:tr>
    </w:tbl>
    <w:p w14:paraId="6E478355" w14:textId="77777777" w:rsidR="00487924" w:rsidRDefault="00487924" w:rsidP="00A538E5">
      <w:pPr>
        <w:rPr>
          <w:b/>
          <w:szCs w:val="20"/>
        </w:rPr>
      </w:pPr>
    </w:p>
    <w:p w14:paraId="48864625" w14:textId="77777777" w:rsidR="00A538E5" w:rsidRDefault="00A538E5">
      <w:pPr>
        <w:spacing w:line="240" w:lineRule="auto"/>
      </w:pPr>
    </w:p>
    <w:p w14:paraId="623DD36E" w14:textId="77777777" w:rsidR="00EC1DC3" w:rsidRDefault="00EC1DC3" w:rsidP="00A538E5">
      <w:pPr>
        <w:pStyle w:val="Kop1"/>
      </w:pPr>
      <w:bookmarkStart w:id="11" w:name="_Toc474746127"/>
      <w:r>
        <w:br/>
      </w:r>
    </w:p>
    <w:p w14:paraId="78E50291" w14:textId="77777777" w:rsidR="00EC1DC3" w:rsidRDefault="00EC1DC3" w:rsidP="009F64A8">
      <w:pPr>
        <w:rPr>
          <w:rFonts w:eastAsiaTheme="majorEastAsia" w:cstheme="majorBidi"/>
          <w:color w:val="FF5000"/>
          <w:sz w:val="40"/>
          <w:szCs w:val="28"/>
        </w:rPr>
      </w:pPr>
      <w:r>
        <w:br w:type="page"/>
      </w:r>
    </w:p>
    <w:p w14:paraId="04A06C31" w14:textId="679882E3" w:rsidR="00A538E5" w:rsidRDefault="00A538E5" w:rsidP="00A538E5">
      <w:pPr>
        <w:pStyle w:val="Kop1"/>
      </w:pPr>
      <w:bookmarkStart w:id="12" w:name="_Toc32322805"/>
      <w:r>
        <w:lastRenderedPageBreak/>
        <w:t>Hoofdstuk 2: Facebook</w:t>
      </w:r>
      <w:bookmarkEnd w:id="11"/>
      <w:bookmarkEnd w:id="12"/>
    </w:p>
    <w:p w14:paraId="19633C7D" w14:textId="77777777" w:rsidR="00A538E5" w:rsidRDefault="00A538E5" w:rsidP="00A538E5"/>
    <w:p w14:paraId="0F145317" w14:textId="78E19EDE" w:rsidR="00A538E5" w:rsidRDefault="00A538E5" w:rsidP="00A538E5">
      <w:r>
        <w:t xml:space="preserve">Je organiseert een open dag om zoveel mogelijk mensen kennis te laten maken met de mooiste sport ter wereld: tennis. Dan wil je natuurlijk wel dat zoveel mogelijk mensen weten dat, en wanneer, je tennisclub deze open dagen organiseert. Een eenvoudige manier om je open dag onder veel mensen bekend te maken, is door een evenement aan te maken op Facebook. Zo geven leden eenvoudig aan of ze gaan en nodigen ze direct al hun vrienden uit. Eventueel kun je het evenement zelfs promoten onder personen die je pagina niet liken. Hoe je dat doet, lees je verderop in dit hoofdstuk. </w:t>
      </w:r>
    </w:p>
    <w:p w14:paraId="19C45E5E" w14:textId="7191FF80" w:rsidR="00A538E5" w:rsidRDefault="00253739" w:rsidP="00A538E5">
      <w:r>
        <w:rPr>
          <w:noProof/>
        </w:rPr>
        <w:drawing>
          <wp:anchor distT="0" distB="0" distL="114300" distR="114300" simplePos="0" relativeHeight="251658247" behindDoc="0" locked="0" layoutInCell="1" allowOverlap="1" wp14:anchorId="356C93EE" wp14:editId="2F5E5D4A">
            <wp:simplePos x="0" y="0"/>
            <wp:positionH relativeFrom="margin">
              <wp:posOffset>3603929</wp:posOffset>
            </wp:positionH>
            <wp:positionV relativeFrom="paragraph">
              <wp:posOffset>104333</wp:posOffset>
            </wp:positionV>
            <wp:extent cx="2825750" cy="5652770"/>
            <wp:effectExtent l="0" t="0" r="0" b="508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5750" cy="5652770"/>
                    </a:xfrm>
                    <a:prstGeom prst="rect">
                      <a:avLst/>
                    </a:prstGeom>
                  </pic:spPr>
                </pic:pic>
              </a:graphicData>
            </a:graphic>
            <wp14:sizeRelH relativeFrom="margin">
              <wp14:pctWidth>0</wp14:pctWidth>
            </wp14:sizeRelH>
            <wp14:sizeRelV relativeFrom="margin">
              <wp14:pctHeight>0</wp14:pctHeight>
            </wp14:sizeRelV>
          </wp:anchor>
        </w:drawing>
      </w:r>
    </w:p>
    <w:p w14:paraId="1D64FACA" w14:textId="398655AF" w:rsidR="00A538E5" w:rsidRDefault="00A538E5" w:rsidP="00A538E5">
      <w:pPr>
        <w:pStyle w:val="Kop2"/>
      </w:pPr>
      <w:bookmarkStart w:id="13" w:name="_Toc474746128"/>
      <w:bookmarkStart w:id="14" w:name="_Toc32322806"/>
      <w:r>
        <w:t>Hoe maak je een Facebook-evenement aan?</w:t>
      </w:r>
      <w:bookmarkEnd w:id="13"/>
      <w:bookmarkEnd w:id="14"/>
    </w:p>
    <w:p w14:paraId="45F5EB87" w14:textId="3098C97B" w:rsidR="00A538E5" w:rsidRPr="00A538E5" w:rsidRDefault="00A538E5" w:rsidP="00A538E5"/>
    <w:p w14:paraId="06597336" w14:textId="6EA605CC" w:rsidR="00A538E5" w:rsidRDefault="00A538E5" w:rsidP="00A538E5">
      <w:pPr>
        <w:pStyle w:val="Lijstalinea"/>
        <w:numPr>
          <w:ilvl w:val="0"/>
          <w:numId w:val="1"/>
        </w:numPr>
      </w:pPr>
      <w:r>
        <w:t>Zorg ervoor dat je beheerder bent van de pagina van je tennisvereniging.</w:t>
      </w:r>
    </w:p>
    <w:p w14:paraId="30A597F0" w14:textId="243479A9" w:rsidR="00A538E5" w:rsidRDefault="00A538E5" w:rsidP="00A538E5">
      <w:pPr>
        <w:pStyle w:val="Lijstalinea"/>
        <w:numPr>
          <w:ilvl w:val="0"/>
          <w:numId w:val="1"/>
        </w:numPr>
      </w:pPr>
      <w:r>
        <w:t xml:space="preserve">Ga naar de Facebook-pagina van je tennisvereniging en klik </w:t>
      </w:r>
      <w:r w:rsidR="00AD2183">
        <w:t xml:space="preserve">in het </w:t>
      </w:r>
      <w:proofErr w:type="spellStart"/>
      <w:r w:rsidR="00AD2183">
        <w:t>linkermenu</w:t>
      </w:r>
      <w:proofErr w:type="spellEnd"/>
      <w:r w:rsidR="00AD2183">
        <w:t xml:space="preserve"> </w:t>
      </w:r>
      <w:r>
        <w:t xml:space="preserve"> op </w:t>
      </w:r>
      <w:r w:rsidR="00AD2183">
        <w:t xml:space="preserve">‘Evenementen en vervolgens op de pagina op </w:t>
      </w:r>
      <w:r>
        <w:t>‘Evenement maken’.</w:t>
      </w:r>
    </w:p>
    <w:p w14:paraId="5BC2AA4D" w14:textId="78B4DB49" w:rsidR="00A538E5" w:rsidRDefault="00A538E5" w:rsidP="00A538E5">
      <w:pPr>
        <w:pStyle w:val="Lijstalinea"/>
        <w:numPr>
          <w:ilvl w:val="0"/>
          <w:numId w:val="1"/>
        </w:numPr>
      </w:pPr>
      <w:r>
        <w:t>Voeg een</w:t>
      </w:r>
      <w:r w:rsidRPr="008F22D4">
        <w:t xml:space="preserve"> </w:t>
      </w:r>
      <w:hyperlink r:id="rId12" w:history="1">
        <w:r w:rsidRPr="008F22D4">
          <w:rPr>
            <w:u w:val="single"/>
          </w:rPr>
          <w:t>headerfoto</w:t>
        </w:r>
      </w:hyperlink>
      <w:r>
        <w:t xml:space="preserve"> toe en vul de naam, locatie, datum, tijd en details in. Zie </w:t>
      </w:r>
      <w:r w:rsidR="00253739">
        <w:t xml:space="preserve">het </w:t>
      </w:r>
      <w:r w:rsidRPr="008F22D4">
        <w:t>screenshot</w:t>
      </w:r>
      <w:r w:rsidR="00253739">
        <w:rPr>
          <w:color w:val="FF0000"/>
        </w:rPr>
        <w:t xml:space="preserve"> </w:t>
      </w:r>
      <w:r w:rsidR="00253739" w:rsidRPr="00253739">
        <w:t>hiernaast</w:t>
      </w:r>
      <w:r w:rsidRPr="00253739">
        <w:t>.</w:t>
      </w:r>
      <w:r w:rsidRPr="0062462F">
        <w:rPr>
          <w:color w:val="FF0000"/>
        </w:rPr>
        <w:t xml:space="preserve"> </w:t>
      </w:r>
      <w:r>
        <w:t>Een mogelijke beschrijving kan zijn:</w:t>
      </w:r>
    </w:p>
    <w:p w14:paraId="560C3D30" w14:textId="77777777" w:rsidR="00A538E5" w:rsidRDefault="00A538E5" w:rsidP="00A538E5">
      <w:pPr>
        <w:rPr>
          <w:i/>
        </w:rPr>
      </w:pPr>
    </w:p>
    <w:p w14:paraId="2E9445E3" w14:textId="60614181" w:rsidR="00A538E5" w:rsidRPr="00403458" w:rsidRDefault="00FE4C35" w:rsidP="00A538E5">
      <w:pPr>
        <w:rPr>
          <w:i/>
          <w:iCs/>
        </w:rPr>
      </w:pPr>
      <w:r w:rsidRPr="00403458">
        <w:rPr>
          <w:i/>
          <w:iCs/>
        </w:rPr>
        <w:t>Wil jij je liefde voor tennis delen met al je vrienden, kennissen en familie? Of h</w:t>
      </w:r>
      <w:r w:rsidR="00A538E5" w:rsidRPr="00403458">
        <w:rPr>
          <w:i/>
          <w:iCs/>
        </w:rPr>
        <w:t xml:space="preserve">eb </w:t>
      </w:r>
      <w:r w:rsidRPr="00403458">
        <w:rPr>
          <w:i/>
          <w:iCs/>
        </w:rPr>
        <w:t>je juist</w:t>
      </w:r>
      <w:r w:rsidR="00A538E5" w:rsidRPr="00403458">
        <w:rPr>
          <w:i/>
          <w:iCs/>
        </w:rPr>
        <w:t xml:space="preserve"> nog nooit getennist en ben je benieuwd of deze sport voor jou een match is? Of </w:t>
      </w:r>
      <w:r w:rsidRPr="00403458">
        <w:rPr>
          <w:i/>
          <w:iCs/>
        </w:rPr>
        <w:t>misschien ben je al wel bekend met</w:t>
      </w:r>
      <w:r w:rsidR="00A538E5" w:rsidRPr="00403458">
        <w:rPr>
          <w:i/>
          <w:iCs/>
        </w:rPr>
        <w:t xml:space="preserve"> tennis, en wil je nu onze club wat beter leren kennen? </w:t>
      </w:r>
      <w:r w:rsidRPr="00403458">
        <w:rPr>
          <w:i/>
          <w:iCs/>
        </w:rPr>
        <w:t xml:space="preserve">In alle gevallen kun je langskomen </w:t>
      </w:r>
      <w:r w:rsidR="00A538E5" w:rsidRPr="00403458">
        <w:rPr>
          <w:i/>
          <w:iCs/>
        </w:rPr>
        <w:t xml:space="preserve">op onze open dag op [datum]! Vanaf [tijdstip] ben je van harte welkom om alles te leren over deze leuke sport. Zien we je dan? </w:t>
      </w:r>
    </w:p>
    <w:p w14:paraId="0949DB14" w14:textId="5BCD21F4" w:rsidR="00A538E5" w:rsidRPr="00403458" w:rsidRDefault="00A538E5" w:rsidP="00310A0B">
      <w:pPr>
        <w:jc w:val="center"/>
        <w:rPr>
          <w:i/>
          <w:iCs/>
        </w:rPr>
      </w:pPr>
    </w:p>
    <w:p w14:paraId="716637EC" w14:textId="534BB887" w:rsidR="00A538E5" w:rsidRDefault="00A538E5" w:rsidP="00A538E5"/>
    <w:p w14:paraId="635DBECE" w14:textId="180D6C68" w:rsidR="00393514" w:rsidRDefault="00393514">
      <w:pPr>
        <w:spacing w:line="240" w:lineRule="auto"/>
      </w:pPr>
      <w:r>
        <w:br w:type="page"/>
      </w:r>
    </w:p>
    <w:p w14:paraId="3C61547E" w14:textId="0D9009CC" w:rsidR="006704DC" w:rsidRDefault="006704DC" w:rsidP="006704DC"/>
    <w:p w14:paraId="797C58A2" w14:textId="6BDFE03C" w:rsidR="00A538E5" w:rsidRDefault="00A538E5" w:rsidP="00A538E5">
      <w:pPr>
        <w:pStyle w:val="Lijstalinea"/>
        <w:numPr>
          <w:ilvl w:val="0"/>
          <w:numId w:val="1"/>
        </w:numPr>
      </w:pPr>
      <w:r>
        <w:t>Klik op ‘</w:t>
      </w:r>
      <w:r w:rsidR="00253739">
        <w:t>Publiceren</w:t>
      </w:r>
      <w:r>
        <w:t>’.</w:t>
      </w:r>
    </w:p>
    <w:p w14:paraId="32614174" w14:textId="1D9DFA17" w:rsidR="00A538E5" w:rsidRDefault="00A538E5" w:rsidP="00A538E5">
      <w:pPr>
        <w:pStyle w:val="Lijstalinea"/>
        <w:numPr>
          <w:ilvl w:val="0"/>
          <w:numId w:val="1"/>
        </w:numPr>
      </w:pPr>
      <w:r>
        <w:t xml:space="preserve">Ben je iets vergeten of wil je nog iets aanpassen? Klik op ‘Evenementen’ aan de linkerkant van je pagina en </w:t>
      </w:r>
      <w:r w:rsidR="008E2DEB">
        <w:t>klik op</w:t>
      </w:r>
      <w:r>
        <w:t xml:space="preserve"> het evenement. Klik </w:t>
      </w:r>
      <w:proofErr w:type="spellStart"/>
      <w:r w:rsidR="00240725">
        <w:t>rechstboven</w:t>
      </w:r>
      <w:proofErr w:type="spellEnd"/>
      <w:r w:rsidR="00240725">
        <w:t xml:space="preserve"> op de pagina op</w:t>
      </w:r>
      <w:r>
        <w:t xml:space="preserve"> ‘Bewerken’. Bewerk het evenement en klik op ‘Opslaan’. </w:t>
      </w:r>
    </w:p>
    <w:p w14:paraId="5818C9B1" w14:textId="1057E8E2" w:rsidR="00A538E5" w:rsidRDefault="00A538E5" w:rsidP="00A538E5">
      <w:pPr>
        <w:pStyle w:val="Lijstalinea"/>
        <w:numPr>
          <w:ilvl w:val="0"/>
          <w:numId w:val="1"/>
        </w:numPr>
      </w:pPr>
      <w:r>
        <w:t xml:space="preserve">Door je leden uit te nodigen voor je evenement, weten zij direct dat het evenement eraan zit te komen. Je kunt hen direct vanuit het evenement uitnodigen. Dat doe je door onder de foto </w:t>
      </w:r>
      <w:r w:rsidR="00BD1F4E">
        <w:t xml:space="preserve">met je muis </w:t>
      </w:r>
      <w:r>
        <w:t>op ‘</w:t>
      </w:r>
      <w:r w:rsidR="00CC1E85">
        <w:t>Delen</w:t>
      </w:r>
      <w:r>
        <w:t xml:space="preserve">’ te </w:t>
      </w:r>
      <w:r w:rsidR="00BD1F4E">
        <w:t>gaan staan</w:t>
      </w:r>
      <w:r w:rsidR="0059649D">
        <w:t xml:space="preserve"> en vervolgens op ‘Vrienden uitnodigen’</w:t>
      </w:r>
      <w:r w:rsidR="00BD1F4E">
        <w:t xml:space="preserve"> te klikken</w:t>
      </w:r>
      <w:r>
        <w:t>. Zoek en selecteer leden en andere mensen waarvan je denkt dat ze in je evenement geïnteresseerd zijn. Iedereen geselecteerd? Klik dan op ‘Uitnodiging ve</w:t>
      </w:r>
      <w:r w:rsidR="000B19F8">
        <w:t>rsturen</w:t>
      </w:r>
      <w:r>
        <w:t xml:space="preserve">’. Ben je mensen vergeten? Geen probleem, je kunt altijd nog meer mensen uitnodigen. </w:t>
      </w:r>
    </w:p>
    <w:p w14:paraId="49FE813D" w14:textId="77777777" w:rsidR="00A538E5" w:rsidRDefault="00A538E5" w:rsidP="00A538E5"/>
    <w:p w14:paraId="43B0D741" w14:textId="77777777" w:rsidR="00A538E5" w:rsidRPr="00596DAE" w:rsidRDefault="00A538E5" w:rsidP="00A538E5">
      <w:pPr>
        <w:rPr>
          <w:color w:val="FF0000"/>
        </w:rPr>
      </w:pPr>
      <w:r>
        <w:t xml:space="preserve">NB: wanneer leden van je tennisvereniging aangeven dat ze naar je evenement gaan, verschijnt het evenement automatisch op de tijdlijn van hun Facebook-vrienden. Vraag dus of alle leden die komen, bij het Facebook-evenement willen aangeven dat ze gaan! Zo verspreid je heel gemakkelijk – en gratis – het evenement onder de vrienden van je leden. </w:t>
      </w:r>
    </w:p>
    <w:p w14:paraId="723EA723" w14:textId="77777777" w:rsidR="00A538E5" w:rsidRDefault="00A538E5" w:rsidP="00A538E5"/>
    <w:p w14:paraId="689ED157" w14:textId="77777777" w:rsidR="00A538E5" w:rsidRDefault="00A538E5" w:rsidP="00A538E5">
      <w:pPr>
        <w:pStyle w:val="Kop2"/>
      </w:pPr>
      <w:bookmarkStart w:id="15" w:name="_Toc474746129"/>
      <w:bookmarkStart w:id="16" w:name="_Toc32322807"/>
      <w:r>
        <w:t>Hoe promoot je een Facebook-evenement?</w:t>
      </w:r>
      <w:bookmarkEnd w:id="15"/>
      <w:bookmarkEnd w:id="16"/>
    </w:p>
    <w:p w14:paraId="2FD1D88A" w14:textId="77777777" w:rsidR="00E21CE3" w:rsidRDefault="00A538E5" w:rsidP="00A538E5">
      <w:r>
        <w:t>Wil je ervoor zorgen dat nóg meer mensen weten van je open dag? Dan kun je het Facebook-evenement betaald promoten. Dit zorgt ervoor dat het evenement ook op de tijdlijn verschijnt van mensen die je pagina niet direct volgen. Zo promoot je dus je evenement, maar tegelijkertijd ook de Facebookpagina van je club.</w:t>
      </w:r>
      <w:r w:rsidR="00E21CE3">
        <w:t xml:space="preserve"> </w:t>
      </w:r>
    </w:p>
    <w:p w14:paraId="206CE91F" w14:textId="1D60D8ED" w:rsidR="00A538E5" w:rsidRDefault="00E21CE3" w:rsidP="00A538E5">
      <w:r w:rsidRPr="00E21CE3">
        <w:t>Het promoten van een event kost ten minste €1 per dag. Dus wil je je evenement twee weken lang promoten, kost je dat minstens €14. Hoe meer je uitgeeft, hoe meer mensen je bereikt. Bij het invullen van het budget, vult Facebook automatisch aan hoeveel mensen je bereikt met de promotie. Hoeveel geld je uiteindelijk wil inzetten, is natuurlijk afhankelijk van het beschikbare budget voor de promotie van de open dag.</w:t>
      </w:r>
    </w:p>
    <w:p w14:paraId="0D380C94" w14:textId="77777777" w:rsidR="00A538E5" w:rsidRDefault="00A538E5" w:rsidP="00A538E5"/>
    <w:p w14:paraId="60A8140F" w14:textId="50870AA0" w:rsidR="00A538E5" w:rsidRDefault="00A538E5" w:rsidP="00A538E5">
      <w:pPr>
        <w:pStyle w:val="Lijstalinea"/>
        <w:numPr>
          <w:ilvl w:val="0"/>
          <w:numId w:val="2"/>
        </w:numPr>
      </w:pPr>
      <w:r>
        <w:t>Zorg ervoor dat je creditcardgegevens zijn ingesteld</w:t>
      </w:r>
      <w:r w:rsidR="000B4A0C">
        <w:t xml:space="preserve"> of dat je PayPal account gekoppeld is</w:t>
      </w:r>
      <w:r>
        <w:t>. Dat doe je door in Facebook rechtsboven naar ‘Instellingen’ te gaan. Klik vervolgens links op ‘Betalingen’. Ga daar naar het tweede tabblad ‘Accountinstellingen’ en klik op ‘</w:t>
      </w:r>
      <w:r w:rsidR="004802E0">
        <w:t>Creditkaart of betaalkaart toevoegen</w:t>
      </w:r>
      <w:r>
        <w:t>’</w:t>
      </w:r>
      <w:r w:rsidR="004802E0">
        <w:t xml:space="preserve"> of ‘PayPal koppelen’</w:t>
      </w:r>
      <w:r>
        <w:t xml:space="preserve">. Vul de gegevens in en </w:t>
      </w:r>
      <w:r w:rsidR="008C1EE6">
        <w:t>sla op.</w:t>
      </w:r>
    </w:p>
    <w:p w14:paraId="2B166874" w14:textId="77777777" w:rsidR="00A538E5" w:rsidRDefault="00A538E5" w:rsidP="00A538E5">
      <w:pPr>
        <w:pStyle w:val="Lijstalinea"/>
        <w:numPr>
          <w:ilvl w:val="0"/>
          <w:numId w:val="2"/>
        </w:numPr>
      </w:pPr>
      <w:r>
        <w:t>Maak het evenement aan zoals beschreven in het vorige hoofdstuk.</w:t>
      </w:r>
    </w:p>
    <w:p w14:paraId="15B1FE4A" w14:textId="7597EE87" w:rsidR="00A538E5" w:rsidRDefault="00A538E5" w:rsidP="00A538E5">
      <w:pPr>
        <w:pStyle w:val="Lijstalinea"/>
        <w:numPr>
          <w:ilvl w:val="0"/>
          <w:numId w:val="2"/>
        </w:numPr>
      </w:pPr>
      <w:r>
        <w:t xml:space="preserve">Ga naar het evenement en klik </w:t>
      </w:r>
      <w:r w:rsidR="002D2AB1">
        <w:t xml:space="preserve">bovenaan de pagina op </w:t>
      </w:r>
      <w:r>
        <w:t>‘Evenement promoten’. Je krijgt dan het volgende scherm te zien:</w:t>
      </w:r>
    </w:p>
    <w:p w14:paraId="68750FAF" w14:textId="4C5A8350" w:rsidR="00A538E5" w:rsidRDefault="006950A2" w:rsidP="00A538E5">
      <w:r>
        <w:rPr>
          <w:noProof/>
        </w:rPr>
        <w:lastRenderedPageBreak/>
        <w:drawing>
          <wp:inline distT="0" distB="0" distL="0" distR="0" wp14:anchorId="476C6A9B" wp14:editId="378DC1BD">
            <wp:extent cx="5431790" cy="4094151"/>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1790" cy="4094151"/>
                    </a:xfrm>
                    <a:prstGeom prst="rect">
                      <a:avLst/>
                    </a:prstGeom>
                  </pic:spPr>
                </pic:pic>
              </a:graphicData>
            </a:graphic>
          </wp:inline>
        </w:drawing>
      </w:r>
    </w:p>
    <w:p w14:paraId="66FC9817" w14:textId="77777777" w:rsidR="00A538E5" w:rsidRDefault="00A538E5" w:rsidP="00A538E5"/>
    <w:p w14:paraId="03639B93" w14:textId="77777777" w:rsidR="00A538E5" w:rsidRDefault="00A538E5" w:rsidP="00A538E5">
      <w:pPr>
        <w:pStyle w:val="Lijstalinea"/>
        <w:numPr>
          <w:ilvl w:val="0"/>
          <w:numId w:val="2"/>
        </w:numPr>
      </w:pPr>
      <w:r>
        <w:t>Vul de benodigde gegevens in:</w:t>
      </w:r>
    </w:p>
    <w:p w14:paraId="1F541B7D" w14:textId="3645DFDE" w:rsidR="00A538E5" w:rsidRDefault="00A538E5" w:rsidP="00A538E5">
      <w:pPr>
        <w:pStyle w:val="Lijstalinea"/>
        <w:numPr>
          <w:ilvl w:val="1"/>
          <w:numId w:val="2"/>
        </w:numPr>
      </w:pPr>
      <w:r>
        <w:t xml:space="preserve">TEKST – wordt automatisch aangevuld op basis van wat je hebt ingevuld bij het aanmaken van het evenement. Dit geldt ook voor de afbeelding. Voeg eventueel een link toe als je een pagina op je website hebt waar meer informatie te vinden is over de open dag. </w:t>
      </w:r>
    </w:p>
    <w:p w14:paraId="78AF5004" w14:textId="3857BBC4" w:rsidR="00A538E5" w:rsidRDefault="00A538E5" w:rsidP="00A538E5">
      <w:pPr>
        <w:pStyle w:val="Lijstalinea"/>
        <w:numPr>
          <w:ilvl w:val="1"/>
          <w:numId w:val="2"/>
        </w:numPr>
      </w:pPr>
      <w:r>
        <w:t xml:space="preserve">DOELGROEP – klik hier, naast ‘Mensen die je kiest via </w:t>
      </w:r>
      <w:proofErr w:type="spellStart"/>
      <w:r w:rsidR="003B5F54">
        <w:t>targeting</w:t>
      </w:r>
      <w:proofErr w:type="spellEnd"/>
      <w:r>
        <w:t>’ op ‘Bewerken’. Vul</w:t>
      </w:r>
      <w:r w:rsidR="006D5201">
        <w:t xml:space="preserve"> </w:t>
      </w:r>
      <w:r>
        <w:t>de locatie in van jouw tennisvereniging, liefst met adres. Klik op het driehoekje ernaast om de straal rond jouw adres aan te geven. De straal is afhankelijk van hoe groot de plaats is en hoe groot de straal is waaruit je</w:t>
      </w:r>
      <w:r w:rsidR="006D5201">
        <w:t xml:space="preserve"> potentiële</w:t>
      </w:r>
      <w:r>
        <w:t xml:space="preserve"> leden komen. Woont je verste lid bijvoorbeeld op 20 kilometer afstand? Maak de straal dan ook zo’n 20 kilometer. Weet je zeker dat al je</w:t>
      </w:r>
      <w:r w:rsidR="006D5201">
        <w:t xml:space="preserve"> potentiële</w:t>
      </w:r>
      <w:r>
        <w:t xml:space="preserve"> leden binnen een straal van 5 kilometer wonen? Dan maak je de straal kleiner. Vul bij interesses eventueel ‘Tennis’ in om je doelgroep iets af te bakenen. Zo is de kans groter dat je relevante mensen voor je evenement benadert.</w:t>
      </w:r>
    </w:p>
    <w:p w14:paraId="789D9FD6" w14:textId="77777777" w:rsidR="00A538E5" w:rsidRDefault="00A538E5" w:rsidP="00A538E5"/>
    <w:p w14:paraId="5209D4A5" w14:textId="044FA6BE" w:rsidR="00A538E5" w:rsidRDefault="00875688" w:rsidP="00A538E5">
      <w:pPr>
        <w:jc w:val="center"/>
      </w:pPr>
      <w:r>
        <w:rPr>
          <w:noProof/>
        </w:rPr>
        <w:lastRenderedPageBreak/>
        <w:drawing>
          <wp:anchor distT="0" distB="0" distL="114300" distR="114300" simplePos="0" relativeHeight="251658249" behindDoc="0" locked="0" layoutInCell="1" allowOverlap="1" wp14:anchorId="1E005C55" wp14:editId="255F2BFC">
            <wp:simplePos x="0" y="0"/>
            <wp:positionH relativeFrom="column">
              <wp:posOffset>3097530</wp:posOffset>
            </wp:positionH>
            <wp:positionV relativeFrom="paragraph">
              <wp:posOffset>0</wp:posOffset>
            </wp:positionV>
            <wp:extent cx="2933700" cy="352425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3700" cy="3524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43628603" wp14:editId="18B2824F">
            <wp:simplePos x="0" y="0"/>
            <wp:positionH relativeFrom="column">
              <wp:posOffset>69215</wp:posOffset>
            </wp:positionH>
            <wp:positionV relativeFrom="paragraph">
              <wp:posOffset>0</wp:posOffset>
            </wp:positionV>
            <wp:extent cx="2904490" cy="352425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4490" cy="3524250"/>
                    </a:xfrm>
                    <a:prstGeom prst="rect">
                      <a:avLst/>
                    </a:prstGeom>
                  </pic:spPr>
                </pic:pic>
              </a:graphicData>
            </a:graphic>
            <wp14:sizeRelH relativeFrom="margin">
              <wp14:pctWidth>0</wp14:pctWidth>
            </wp14:sizeRelH>
            <wp14:sizeRelV relativeFrom="margin">
              <wp14:pctHeight>0</wp14:pctHeight>
            </wp14:sizeRelV>
          </wp:anchor>
        </w:drawing>
      </w:r>
      <w:r w:rsidR="00A538E5">
        <w:tab/>
      </w:r>
      <w:r w:rsidR="00A538E5">
        <w:tab/>
      </w:r>
    </w:p>
    <w:p w14:paraId="5E2F9A2D" w14:textId="0BA95613" w:rsidR="00A538E5" w:rsidRDefault="00A538E5" w:rsidP="00A538E5"/>
    <w:p w14:paraId="17CC7581" w14:textId="12A361B9" w:rsidR="00A538E5" w:rsidRDefault="00156F4D" w:rsidP="00A538E5">
      <w:pPr>
        <w:pStyle w:val="Lijstalinea"/>
        <w:numPr>
          <w:ilvl w:val="0"/>
          <w:numId w:val="2"/>
        </w:numPr>
      </w:pPr>
      <w:r>
        <w:t>LOOPTIJD EN BUDGET</w:t>
      </w:r>
      <w:r w:rsidR="00A538E5">
        <w:t xml:space="preserve"> – vul hier in hoeveel je precies wilt uitgeven. </w:t>
      </w:r>
      <w:r w:rsidR="00E21CE3" w:rsidRPr="00E21CE3">
        <w:t>Je dient ten minste €1 per dag uit te geven aan je promotie – meer kan ook</w:t>
      </w:r>
      <w:r w:rsidR="005673F2">
        <w:t xml:space="preserve">. </w:t>
      </w:r>
      <w:r w:rsidR="00A538E5">
        <w:t>Zodra je dit invult, schat Facebook voor je in hoeveel mensen je hiermee ongeveer zult bereiken, binnen de door jou ingestelde waarden. Vul hier ook in hoe lang je de advertentie wilt laten lopen. Vul hier als einddatum uiterlijk de datum van de open dag in. Langer dan dat wil je immers geen mensen meer bereiken.</w:t>
      </w:r>
    </w:p>
    <w:p w14:paraId="19C48260" w14:textId="77777777" w:rsidR="00A538E5" w:rsidRDefault="00A538E5" w:rsidP="00A538E5">
      <w:pPr>
        <w:pStyle w:val="Lijstalinea"/>
        <w:numPr>
          <w:ilvl w:val="0"/>
          <w:numId w:val="2"/>
        </w:numPr>
      </w:pPr>
      <w:r>
        <w:t>Klik op ‘Promoten’.</w:t>
      </w:r>
    </w:p>
    <w:p w14:paraId="22CA4C4F" w14:textId="77777777" w:rsidR="00A538E5" w:rsidRDefault="00A538E5" w:rsidP="00A538E5"/>
    <w:p w14:paraId="45DE255A" w14:textId="77777777" w:rsidR="00A538E5" w:rsidRDefault="00A538E5" w:rsidP="00A538E5">
      <w:r>
        <w:t xml:space="preserve">Nogmaals: wanneer leden van je tennisvereniging aangeven dat ze naar je evenement gaan, verschijnt het evenement automatisch op de tijdlijn van hun Facebook-vrienden. Vraag dus in ieder geval of alle leden die komen, bij het Facebook-evenement willen aangeven dat ze gaan! Zo verspreid je heel gemakkelijk – en gratis – het evenement onder de vrienden van je leden. </w:t>
      </w:r>
    </w:p>
    <w:p w14:paraId="764BBF70" w14:textId="77777777" w:rsidR="00A538E5" w:rsidRDefault="00A538E5" w:rsidP="00A538E5">
      <w:r>
        <w:t> </w:t>
      </w:r>
    </w:p>
    <w:p w14:paraId="52FC3268" w14:textId="77777777" w:rsidR="00A538E5" w:rsidRDefault="00A538E5" w:rsidP="00A538E5">
      <w:pPr>
        <w:pStyle w:val="Kop2"/>
      </w:pPr>
      <w:bookmarkStart w:id="17" w:name="_Toc474746130"/>
      <w:bookmarkStart w:id="18" w:name="_Toc32322808"/>
      <w:r>
        <w:t xml:space="preserve">Opzet contentkalender </w:t>
      </w:r>
      <w:r w:rsidRPr="00BF72AA">
        <w:t xml:space="preserve">(inclusief 5 </w:t>
      </w:r>
      <w:proofErr w:type="spellStart"/>
      <w:r w:rsidRPr="00BF72AA">
        <w:t>posts</w:t>
      </w:r>
      <w:proofErr w:type="spellEnd"/>
      <w:r w:rsidRPr="00BF72AA">
        <w:t>)</w:t>
      </w:r>
      <w:bookmarkEnd w:id="17"/>
      <w:bookmarkEnd w:id="18"/>
    </w:p>
    <w:p w14:paraId="3026B066" w14:textId="77777777" w:rsidR="00A538E5" w:rsidRDefault="00A538E5" w:rsidP="00A538E5">
      <w:r>
        <w:t xml:space="preserve">Om de open dag van je tennisvereniging regelmatig aandacht te geven, is het aan te raden om vanuit het evenement van de Facebookpagina van de vereniging af en toe een post te plaatsen. Hieronder vind je een zogenaamde contentkalender, met daarin een opzet voor zo’n post en een bijbehorend beeld. Wanneer je deze berichten plaatst, zien volgers van je pagina deze én de mensen die hebben aangegeven naar de open dag te komen. Je kan eenvoudig de teksten kopiëren in het </w:t>
      </w:r>
      <w:proofErr w:type="spellStart"/>
      <w:r>
        <w:t>tekstvak</w:t>
      </w:r>
      <w:proofErr w:type="spellEnd"/>
      <w:r>
        <w:t xml:space="preserve"> op Facebook, nadat je de bijbehorende afbeelding hebt geüpload. </w:t>
      </w:r>
    </w:p>
    <w:p w14:paraId="574A131E" w14:textId="77777777" w:rsidR="00A538E5" w:rsidRDefault="00A538E5" w:rsidP="00A538E5"/>
    <w:tbl>
      <w:tblPr>
        <w:tblStyle w:val="Tabelraster"/>
        <w:tblW w:w="9574" w:type="dxa"/>
        <w:tblLook w:val="04A0" w:firstRow="1" w:lastRow="0" w:firstColumn="1" w:lastColumn="0" w:noHBand="0" w:noVBand="1"/>
      </w:tblPr>
      <w:tblGrid>
        <w:gridCol w:w="756"/>
        <w:gridCol w:w="3785"/>
        <w:gridCol w:w="5033"/>
      </w:tblGrid>
      <w:tr w:rsidR="00A538E5" w:rsidRPr="00571BBB" w14:paraId="0C6A64D7" w14:textId="77777777" w:rsidTr="00C3053B">
        <w:trPr>
          <w:trHeight w:val="264"/>
        </w:trPr>
        <w:tc>
          <w:tcPr>
            <w:tcW w:w="756" w:type="dxa"/>
          </w:tcPr>
          <w:p w14:paraId="4FCC4C7A" w14:textId="77777777" w:rsidR="00A538E5" w:rsidRPr="00571BBB" w:rsidRDefault="00A538E5" w:rsidP="00E814C0">
            <w:pPr>
              <w:rPr>
                <w:sz w:val="20"/>
                <w:szCs w:val="20"/>
              </w:rPr>
            </w:pPr>
            <w:r w:rsidRPr="00571BBB">
              <w:rPr>
                <w:sz w:val="20"/>
                <w:szCs w:val="20"/>
              </w:rPr>
              <w:lastRenderedPageBreak/>
              <w:t>Post</w:t>
            </w:r>
          </w:p>
        </w:tc>
        <w:tc>
          <w:tcPr>
            <w:tcW w:w="3785" w:type="dxa"/>
          </w:tcPr>
          <w:p w14:paraId="6B9EB158" w14:textId="77777777" w:rsidR="00A538E5" w:rsidRPr="008F22D4" w:rsidRDefault="00A538E5" w:rsidP="00E814C0">
            <w:pPr>
              <w:rPr>
                <w:rFonts w:eastAsiaTheme="minorEastAsia" w:cs="Times New Roman"/>
                <w:sz w:val="20"/>
              </w:rPr>
            </w:pPr>
            <w:r w:rsidRPr="008F22D4">
              <w:rPr>
                <w:rFonts w:eastAsiaTheme="minorEastAsia" w:cs="Times New Roman"/>
                <w:sz w:val="20"/>
              </w:rPr>
              <w:t>Tekst</w:t>
            </w:r>
          </w:p>
        </w:tc>
        <w:tc>
          <w:tcPr>
            <w:tcW w:w="5033" w:type="dxa"/>
          </w:tcPr>
          <w:p w14:paraId="420672AE" w14:textId="6C713F2C" w:rsidR="00A538E5" w:rsidRPr="008F22D4" w:rsidRDefault="00A538E5" w:rsidP="00E814C0">
            <w:pPr>
              <w:rPr>
                <w:rFonts w:eastAsiaTheme="minorEastAsia" w:cs="Times New Roman"/>
                <w:sz w:val="20"/>
              </w:rPr>
            </w:pPr>
            <w:r w:rsidRPr="008F22D4">
              <w:rPr>
                <w:rFonts w:eastAsiaTheme="minorEastAsia" w:cs="Times New Roman"/>
                <w:sz w:val="20"/>
              </w:rPr>
              <w:t>Afbeelding</w:t>
            </w:r>
            <w:r w:rsidR="002708CD">
              <w:rPr>
                <w:rFonts w:eastAsiaTheme="minorEastAsia" w:cs="Times New Roman"/>
                <w:sz w:val="20"/>
              </w:rPr>
              <w:t xml:space="preserve"> of video</w:t>
            </w:r>
          </w:p>
        </w:tc>
      </w:tr>
      <w:tr w:rsidR="00A538E5" w:rsidRPr="008F22D4" w14:paraId="08E38FCD" w14:textId="77777777" w:rsidTr="00C3053B">
        <w:trPr>
          <w:trHeight w:val="2118"/>
        </w:trPr>
        <w:tc>
          <w:tcPr>
            <w:tcW w:w="756" w:type="dxa"/>
          </w:tcPr>
          <w:p w14:paraId="68AB4799" w14:textId="77777777" w:rsidR="00A538E5" w:rsidRPr="008F22D4" w:rsidRDefault="00A538E5" w:rsidP="00E814C0">
            <w:pPr>
              <w:rPr>
                <w:rFonts w:eastAsiaTheme="minorEastAsia" w:cs="Times New Roman"/>
                <w:sz w:val="20"/>
              </w:rPr>
            </w:pPr>
            <w:r w:rsidRPr="008F22D4">
              <w:rPr>
                <w:rFonts w:eastAsiaTheme="minorEastAsia" w:cs="Times New Roman"/>
                <w:sz w:val="20"/>
              </w:rPr>
              <w:t>1</w:t>
            </w:r>
          </w:p>
        </w:tc>
        <w:tc>
          <w:tcPr>
            <w:tcW w:w="3785" w:type="dxa"/>
          </w:tcPr>
          <w:p w14:paraId="401F599F" w14:textId="77777777" w:rsidR="003807FC" w:rsidRDefault="00E72B97" w:rsidP="003807FC">
            <w:pPr>
              <w:rPr>
                <w:rFonts w:eastAsiaTheme="minorEastAsia" w:cs="Times New Roman"/>
                <w:sz w:val="20"/>
              </w:rPr>
            </w:pPr>
            <w:r>
              <w:rPr>
                <w:rFonts w:eastAsiaTheme="minorEastAsia" w:cs="Times New Roman"/>
                <w:sz w:val="20"/>
              </w:rPr>
              <w:t xml:space="preserve">Meer dan 1 miljoen mensen tennissen regelmatig. </w:t>
            </w:r>
            <w:r w:rsidR="003D7BCA">
              <w:rPr>
                <w:rFonts w:eastAsiaTheme="minorEastAsia" w:cs="Times New Roman"/>
                <w:sz w:val="20"/>
              </w:rPr>
              <w:t xml:space="preserve">Dat het de </w:t>
            </w:r>
            <w:r w:rsidR="003A7747">
              <w:rPr>
                <w:rFonts w:eastAsiaTheme="minorEastAsia" w:cs="Times New Roman"/>
                <w:sz w:val="20"/>
              </w:rPr>
              <w:t>leukste</w:t>
            </w:r>
            <w:r w:rsidR="003D7BCA">
              <w:rPr>
                <w:rFonts w:eastAsiaTheme="minorEastAsia" w:cs="Times New Roman"/>
                <w:sz w:val="20"/>
              </w:rPr>
              <w:t>, gezelligste en gezondste sport is</w:t>
            </w:r>
            <w:r w:rsidR="003A7747">
              <w:rPr>
                <w:rFonts w:eastAsiaTheme="minorEastAsia" w:cs="Times New Roman"/>
                <w:sz w:val="20"/>
              </w:rPr>
              <w:t>,</w:t>
            </w:r>
            <w:r w:rsidR="003D7BCA">
              <w:rPr>
                <w:rFonts w:eastAsiaTheme="minorEastAsia" w:cs="Times New Roman"/>
                <w:sz w:val="20"/>
              </w:rPr>
              <w:t xml:space="preserve"> weet jij als geen ander. </w:t>
            </w:r>
            <w:r w:rsidR="003A7747">
              <w:rPr>
                <w:rFonts w:eastAsiaTheme="minorEastAsia" w:cs="Times New Roman"/>
                <w:sz w:val="20"/>
              </w:rPr>
              <w:t xml:space="preserve">Nu jouw omgeving nog! </w:t>
            </w:r>
            <w:r w:rsidR="00A538E5" w:rsidRPr="008F22D4">
              <w:rPr>
                <w:rFonts w:eastAsiaTheme="minorEastAsia" w:cs="Times New Roman"/>
                <w:sz w:val="20"/>
              </w:rPr>
              <w:t xml:space="preserve">Deel </w:t>
            </w:r>
            <w:r w:rsidR="00ED6693">
              <w:rPr>
                <w:rFonts w:eastAsiaTheme="minorEastAsia" w:cs="Times New Roman"/>
                <w:sz w:val="20"/>
              </w:rPr>
              <w:t xml:space="preserve">de video </w:t>
            </w:r>
            <w:r w:rsidR="00A538E5" w:rsidRPr="008F22D4">
              <w:rPr>
                <w:rFonts w:eastAsiaTheme="minorEastAsia" w:cs="Times New Roman"/>
                <w:sz w:val="20"/>
              </w:rPr>
              <w:t xml:space="preserve">en kom </w:t>
            </w:r>
            <w:r w:rsidR="003807FC">
              <w:rPr>
                <w:rFonts w:eastAsiaTheme="minorEastAsia" w:cs="Times New Roman"/>
                <w:sz w:val="20"/>
              </w:rPr>
              <w:t xml:space="preserve">ook </w:t>
            </w:r>
            <w:r w:rsidR="00A538E5" w:rsidRPr="008F22D4">
              <w:rPr>
                <w:rFonts w:eastAsiaTheme="minorEastAsia" w:cs="Times New Roman"/>
                <w:sz w:val="20"/>
              </w:rPr>
              <w:t>naar onze open dag!</w:t>
            </w:r>
            <w:r w:rsidR="003807FC">
              <w:rPr>
                <w:rFonts w:eastAsiaTheme="minorEastAsia" w:cs="Times New Roman"/>
                <w:sz w:val="20"/>
              </w:rPr>
              <w:t xml:space="preserve"> </w:t>
            </w:r>
          </w:p>
          <w:p w14:paraId="4BDE71FB" w14:textId="77777777" w:rsidR="003807FC" w:rsidRDefault="003807FC" w:rsidP="003807FC">
            <w:pPr>
              <w:rPr>
                <w:rFonts w:eastAsiaTheme="minorEastAsia" w:cs="Times New Roman"/>
                <w:sz w:val="20"/>
              </w:rPr>
            </w:pPr>
          </w:p>
          <w:p w14:paraId="6FE66734" w14:textId="7B23EFE2" w:rsidR="003807FC" w:rsidRPr="008F22D4" w:rsidRDefault="003807FC" w:rsidP="003807FC">
            <w:pPr>
              <w:rPr>
                <w:rFonts w:eastAsiaTheme="minorEastAsia" w:cs="Times New Roman"/>
                <w:sz w:val="20"/>
              </w:rPr>
            </w:pPr>
            <w:r>
              <w:rPr>
                <w:rFonts w:eastAsiaTheme="minorEastAsia" w:cs="Times New Roman"/>
                <w:sz w:val="20"/>
              </w:rPr>
              <w:t>Doe je ook mee?</w:t>
            </w:r>
          </w:p>
        </w:tc>
        <w:tc>
          <w:tcPr>
            <w:tcW w:w="5033" w:type="dxa"/>
          </w:tcPr>
          <w:p w14:paraId="75122ED2" w14:textId="41E0D2E0" w:rsidR="00266F81" w:rsidRPr="008F22D4" w:rsidRDefault="00A538E5" w:rsidP="00266F81">
            <w:pPr>
              <w:rPr>
                <w:rFonts w:eastAsiaTheme="minorEastAsia" w:cs="Times New Roman"/>
                <w:sz w:val="20"/>
              </w:rPr>
            </w:pPr>
            <w:r w:rsidRPr="008F22D4">
              <w:rPr>
                <w:rFonts w:eastAsiaTheme="minorEastAsia" w:cs="Times New Roman"/>
                <w:sz w:val="20"/>
              </w:rPr>
              <w:t xml:space="preserve">Video die de KNLTB op YouTube heeft geplaatst: </w:t>
            </w:r>
          </w:p>
          <w:p w14:paraId="2C385A0E" w14:textId="01B0982E" w:rsidR="004B1852" w:rsidRPr="008F22D4" w:rsidRDefault="009E283A" w:rsidP="00266F81">
            <w:pPr>
              <w:rPr>
                <w:rFonts w:eastAsiaTheme="minorEastAsia" w:cs="Times New Roman"/>
                <w:sz w:val="20"/>
              </w:rPr>
            </w:pPr>
            <w:hyperlink r:id="rId16" w:history="1">
              <w:r w:rsidR="008F22D4" w:rsidRPr="008F22D4">
                <w:rPr>
                  <w:rStyle w:val="Hyperlink"/>
                  <w:rFonts w:eastAsiaTheme="minorEastAsia" w:cs="Times New Roman"/>
                  <w:sz w:val="20"/>
                </w:rPr>
                <w:t>Nederland Tennisland. Iedereen doet mee.</w:t>
              </w:r>
            </w:hyperlink>
          </w:p>
        </w:tc>
      </w:tr>
      <w:tr w:rsidR="00A538E5" w:rsidRPr="00571BBB" w14:paraId="75A189B2" w14:textId="77777777" w:rsidTr="00C3053B">
        <w:trPr>
          <w:trHeight w:val="4233"/>
        </w:trPr>
        <w:tc>
          <w:tcPr>
            <w:tcW w:w="756" w:type="dxa"/>
          </w:tcPr>
          <w:p w14:paraId="1D104E3E" w14:textId="77777777" w:rsidR="00A538E5" w:rsidRPr="00571BBB" w:rsidRDefault="0007621A" w:rsidP="00E814C0">
            <w:pPr>
              <w:rPr>
                <w:sz w:val="20"/>
                <w:szCs w:val="20"/>
              </w:rPr>
            </w:pPr>
            <w:r>
              <w:rPr>
                <w:sz w:val="20"/>
                <w:szCs w:val="20"/>
              </w:rPr>
              <w:t>2</w:t>
            </w:r>
          </w:p>
        </w:tc>
        <w:tc>
          <w:tcPr>
            <w:tcW w:w="3785" w:type="dxa"/>
          </w:tcPr>
          <w:p w14:paraId="3AA7C7AD" w14:textId="2AA94DA4" w:rsidR="00817394" w:rsidRDefault="00817394" w:rsidP="00817394">
            <w:pPr>
              <w:rPr>
                <w:rFonts w:cs="Arial"/>
                <w:sz w:val="20"/>
                <w:szCs w:val="20"/>
              </w:rPr>
            </w:pPr>
            <w:r w:rsidRPr="00A40691">
              <w:rPr>
                <w:rFonts w:cs="Arial"/>
                <w:sz w:val="20"/>
                <w:szCs w:val="20"/>
              </w:rPr>
              <w:t xml:space="preserve">Jij bent natuurlijk al enthousiast over tennis, maar nu jouw vrienden en familie nog! </w:t>
            </w:r>
            <w:r>
              <w:rPr>
                <w:rFonts w:cs="Arial"/>
                <w:sz w:val="20"/>
                <w:szCs w:val="20"/>
              </w:rPr>
              <w:t>Tag iemand die tennis echt eens moet proberen en kom samen naar onze open dag!</w:t>
            </w:r>
          </w:p>
          <w:p w14:paraId="44BF430D" w14:textId="77777777" w:rsidR="003A308E" w:rsidRPr="006024FE" w:rsidRDefault="003A308E" w:rsidP="00E814C0">
            <w:pPr>
              <w:rPr>
                <w:rFonts w:eastAsiaTheme="minorEastAsia" w:cs="Times New Roman"/>
                <w:sz w:val="20"/>
              </w:rPr>
            </w:pPr>
          </w:p>
          <w:p w14:paraId="787C1120" w14:textId="77777777" w:rsidR="0058623B" w:rsidRPr="006024FE" w:rsidRDefault="0058623B" w:rsidP="00E814C0">
            <w:pPr>
              <w:rPr>
                <w:rFonts w:eastAsiaTheme="minorEastAsia" w:cs="Times New Roman"/>
                <w:sz w:val="20"/>
              </w:rPr>
            </w:pPr>
            <w:r w:rsidRPr="006024FE">
              <w:rPr>
                <w:rFonts w:eastAsiaTheme="minorEastAsia" w:cs="Times New Roman"/>
                <w:sz w:val="20"/>
              </w:rPr>
              <w:t>5 redenen om bij &lt;naam club&gt; te komen tennissen</w:t>
            </w:r>
          </w:p>
          <w:p w14:paraId="4AA9FCCC" w14:textId="77777777" w:rsidR="003A308E" w:rsidRPr="006024FE" w:rsidRDefault="003A308E" w:rsidP="003A308E">
            <w:pPr>
              <w:pStyle w:val="Lijstalinea"/>
              <w:numPr>
                <w:ilvl w:val="0"/>
                <w:numId w:val="7"/>
              </w:numPr>
              <w:rPr>
                <w:rFonts w:eastAsiaTheme="minorEastAsia" w:cs="Times New Roman"/>
                <w:sz w:val="20"/>
              </w:rPr>
            </w:pPr>
            <w:r w:rsidRPr="006024FE">
              <w:rPr>
                <w:rFonts w:eastAsiaTheme="minorEastAsia" w:cs="Times New Roman"/>
                <w:sz w:val="20"/>
              </w:rPr>
              <w:t xml:space="preserve">Gezellig voor jong en oud! </w:t>
            </w:r>
          </w:p>
          <w:p w14:paraId="765407D5" w14:textId="77777777" w:rsidR="003A308E" w:rsidRPr="006024FE" w:rsidRDefault="003A308E" w:rsidP="003A308E">
            <w:pPr>
              <w:pStyle w:val="Lijstalinea"/>
              <w:numPr>
                <w:ilvl w:val="0"/>
                <w:numId w:val="7"/>
              </w:numPr>
              <w:rPr>
                <w:rFonts w:eastAsiaTheme="minorEastAsia" w:cs="Times New Roman"/>
                <w:sz w:val="20"/>
              </w:rPr>
            </w:pPr>
            <w:r w:rsidRPr="006024FE">
              <w:rPr>
                <w:rFonts w:eastAsiaTheme="minorEastAsia" w:cs="Times New Roman"/>
                <w:sz w:val="20"/>
              </w:rPr>
              <w:t>Lessen in groepjes of individueel</w:t>
            </w:r>
          </w:p>
          <w:p w14:paraId="10BD5B89" w14:textId="77777777" w:rsidR="003A308E" w:rsidRPr="006024FE" w:rsidRDefault="003A308E" w:rsidP="003A308E">
            <w:pPr>
              <w:pStyle w:val="Lijstalinea"/>
              <w:numPr>
                <w:ilvl w:val="0"/>
                <w:numId w:val="7"/>
              </w:numPr>
              <w:rPr>
                <w:rFonts w:eastAsiaTheme="minorEastAsia" w:cs="Times New Roman"/>
                <w:sz w:val="20"/>
              </w:rPr>
            </w:pPr>
            <w:r w:rsidRPr="006024FE">
              <w:rPr>
                <w:rFonts w:eastAsiaTheme="minorEastAsia" w:cs="Times New Roman"/>
                <w:sz w:val="20"/>
              </w:rPr>
              <w:t>Geen wachtlijst voor nieuwe leden</w:t>
            </w:r>
          </w:p>
          <w:p w14:paraId="4B6D52A3" w14:textId="77777777" w:rsidR="00BC3C91" w:rsidRPr="006024FE" w:rsidRDefault="00C82150" w:rsidP="003A308E">
            <w:pPr>
              <w:pStyle w:val="Lijstalinea"/>
              <w:numPr>
                <w:ilvl w:val="0"/>
                <w:numId w:val="7"/>
              </w:numPr>
              <w:rPr>
                <w:rFonts w:eastAsiaTheme="minorEastAsia" w:cs="Times New Roman"/>
                <w:sz w:val="20"/>
              </w:rPr>
            </w:pPr>
            <w:r w:rsidRPr="006024FE">
              <w:rPr>
                <w:rFonts w:eastAsiaTheme="minorEastAsia" w:cs="Times New Roman"/>
                <w:sz w:val="20"/>
              </w:rPr>
              <w:t>…</w:t>
            </w:r>
          </w:p>
          <w:p w14:paraId="6C66CC29" w14:textId="77777777" w:rsidR="00A538E5" w:rsidRPr="006024FE" w:rsidRDefault="00C82150" w:rsidP="006024FE">
            <w:pPr>
              <w:pStyle w:val="Lijstalinea"/>
              <w:numPr>
                <w:ilvl w:val="0"/>
                <w:numId w:val="7"/>
              </w:numPr>
              <w:rPr>
                <w:rFonts w:eastAsiaTheme="minorEastAsia" w:cs="Times New Roman"/>
                <w:sz w:val="20"/>
              </w:rPr>
            </w:pPr>
            <w:r w:rsidRPr="006024FE">
              <w:rPr>
                <w:rFonts w:eastAsiaTheme="minorEastAsia" w:cs="Times New Roman"/>
                <w:sz w:val="20"/>
              </w:rPr>
              <w:t>…</w:t>
            </w:r>
          </w:p>
          <w:p w14:paraId="558A927F" w14:textId="77777777" w:rsidR="006024FE" w:rsidRPr="006024FE" w:rsidRDefault="006024FE" w:rsidP="006024FE">
            <w:pPr>
              <w:rPr>
                <w:rFonts w:eastAsiaTheme="minorEastAsia" w:cs="Times New Roman"/>
                <w:sz w:val="20"/>
              </w:rPr>
            </w:pPr>
          </w:p>
          <w:p w14:paraId="632B7E75" w14:textId="216EEB93" w:rsidR="006024FE" w:rsidRPr="006024FE" w:rsidRDefault="006024FE" w:rsidP="006024FE">
            <w:pPr>
              <w:rPr>
                <w:rFonts w:eastAsiaTheme="minorEastAsia" w:cs="Times New Roman"/>
                <w:sz w:val="20"/>
              </w:rPr>
            </w:pPr>
            <w:r w:rsidRPr="006024FE">
              <w:rPr>
                <w:rFonts w:eastAsiaTheme="minorEastAsia" w:cs="Times New Roman"/>
                <w:sz w:val="20"/>
              </w:rPr>
              <w:t>Doe je ook mee?</w:t>
            </w:r>
          </w:p>
        </w:tc>
        <w:tc>
          <w:tcPr>
            <w:tcW w:w="5033" w:type="dxa"/>
          </w:tcPr>
          <w:p w14:paraId="169F3ADA" w14:textId="534BAB70" w:rsidR="00A538E5" w:rsidRPr="00F87FDF" w:rsidRDefault="009E283A" w:rsidP="00E814C0">
            <w:pPr>
              <w:rPr>
                <w:rFonts w:cs="Arial"/>
                <w:sz w:val="20"/>
                <w:szCs w:val="20"/>
              </w:rPr>
            </w:pPr>
            <w:hyperlink r:id="rId17" w:history="1">
              <w:r w:rsidR="00E83028" w:rsidRPr="00F87FDF">
                <w:rPr>
                  <w:rStyle w:val="Hyperlink"/>
                  <w:rFonts w:cs="Arial"/>
                  <w:sz w:val="20"/>
                  <w:szCs w:val="20"/>
                </w:rPr>
                <w:t>Download de afbeelding</w:t>
              </w:r>
            </w:hyperlink>
            <w:r w:rsidR="00E83028" w:rsidRPr="00F87FDF">
              <w:rPr>
                <w:rFonts w:cs="Arial"/>
                <w:sz w:val="20"/>
                <w:szCs w:val="20"/>
              </w:rPr>
              <w:t xml:space="preserve"> van Carmen, Eric, Toine</w:t>
            </w:r>
            <w:r w:rsidR="00642030">
              <w:rPr>
                <w:rFonts w:cs="Arial"/>
                <w:sz w:val="20"/>
                <w:szCs w:val="20"/>
              </w:rPr>
              <w:t xml:space="preserve">, </w:t>
            </w:r>
            <w:r w:rsidR="00E83028" w:rsidRPr="00F87FDF">
              <w:rPr>
                <w:rFonts w:cs="Arial"/>
                <w:sz w:val="20"/>
                <w:szCs w:val="20"/>
              </w:rPr>
              <w:t>Debby</w:t>
            </w:r>
            <w:r w:rsidR="00642030">
              <w:rPr>
                <w:rFonts w:cs="Arial"/>
                <w:sz w:val="20"/>
                <w:szCs w:val="20"/>
              </w:rPr>
              <w:t>, Kiki Bertens</w:t>
            </w:r>
            <w:r w:rsidR="00E83028" w:rsidRPr="00F87FDF">
              <w:rPr>
                <w:rFonts w:cs="Arial"/>
                <w:sz w:val="20"/>
                <w:szCs w:val="20"/>
              </w:rPr>
              <w:t xml:space="preserve"> of </w:t>
            </w:r>
            <w:r w:rsidR="00F87FDF">
              <w:rPr>
                <w:rFonts w:cs="Arial"/>
                <w:sz w:val="20"/>
                <w:szCs w:val="20"/>
              </w:rPr>
              <w:t xml:space="preserve">een </w:t>
            </w:r>
            <w:r w:rsidR="00E83028" w:rsidRPr="00F87FDF">
              <w:rPr>
                <w:rFonts w:cs="Arial"/>
                <w:sz w:val="20"/>
                <w:szCs w:val="20"/>
              </w:rPr>
              <w:t xml:space="preserve">kies een </w:t>
            </w:r>
            <w:r w:rsidR="005F7063" w:rsidRPr="00F87FDF">
              <w:rPr>
                <w:rFonts w:cs="Arial"/>
                <w:sz w:val="20"/>
                <w:szCs w:val="20"/>
              </w:rPr>
              <w:t xml:space="preserve">foto </w:t>
            </w:r>
            <w:r w:rsidR="00F87FDF" w:rsidRPr="00F87FDF">
              <w:rPr>
                <w:rFonts w:cs="Arial"/>
                <w:sz w:val="20"/>
                <w:szCs w:val="20"/>
              </w:rPr>
              <w:t xml:space="preserve">waarop jouw vereniging goed wordt weergegeven </w:t>
            </w:r>
            <w:r w:rsidR="00521BD9">
              <w:rPr>
                <w:rFonts w:cs="Arial"/>
                <w:sz w:val="20"/>
                <w:szCs w:val="20"/>
              </w:rPr>
              <w:t xml:space="preserve">en die passen bij de open dag </w:t>
            </w:r>
            <w:r w:rsidR="00F87FDF" w:rsidRPr="00F87FDF">
              <w:rPr>
                <w:rFonts w:cs="Arial"/>
                <w:sz w:val="20"/>
                <w:szCs w:val="20"/>
              </w:rPr>
              <w:t>(</w:t>
            </w:r>
            <w:r w:rsidR="002E7A26">
              <w:rPr>
                <w:rFonts w:cs="Arial"/>
                <w:sz w:val="20"/>
                <w:szCs w:val="20"/>
              </w:rPr>
              <w:t>veel lachende mensen</w:t>
            </w:r>
            <w:r w:rsidR="00E9666A">
              <w:rPr>
                <w:rFonts w:cs="Arial"/>
                <w:sz w:val="20"/>
                <w:szCs w:val="20"/>
              </w:rPr>
              <w:t>, gezelligheid</w:t>
            </w:r>
            <w:r w:rsidR="00A62F2D">
              <w:rPr>
                <w:rFonts w:cs="Arial"/>
                <w:sz w:val="20"/>
                <w:szCs w:val="20"/>
              </w:rPr>
              <w:t xml:space="preserve">, </w:t>
            </w:r>
            <w:r w:rsidR="00521BD9">
              <w:rPr>
                <w:rFonts w:cs="Arial"/>
                <w:sz w:val="20"/>
                <w:szCs w:val="20"/>
              </w:rPr>
              <w:t xml:space="preserve">een foto van </w:t>
            </w:r>
            <w:r w:rsidR="00A62F2D">
              <w:rPr>
                <w:rFonts w:cs="Arial"/>
                <w:sz w:val="20"/>
                <w:szCs w:val="20"/>
              </w:rPr>
              <w:t>een eerdere open dag)</w:t>
            </w:r>
          </w:p>
        </w:tc>
      </w:tr>
      <w:tr w:rsidR="00DF6A7C" w:rsidRPr="00571BBB" w14:paraId="074E298E" w14:textId="77777777" w:rsidTr="00C3053B">
        <w:trPr>
          <w:trHeight w:val="4233"/>
        </w:trPr>
        <w:tc>
          <w:tcPr>
            <w:tcW w:w="756" w:type="dxa"/>
          </w:tcPr>
          <w:p w14:paraId="65160CF9" w14:textId="78385638" w:rsidR="00DF6A7C" w:rsidRDefault="00B522D2" w:rsidP="00E814C0">
            <w:pPr>
              <w:rPr>
                <w:szCs w:val="20"/>
              </w:rPr>
            </w:pPr>
            <w:r>
              <w:rPr>
                <w:szCs w:val="20"/>
              </w:rPr>
              <w:t>3</w:t>
            </w:r>
          </w:p>
        </w:tc>
        <w:tc>
          <w:tcPr>
            <w:tcW w:w="3785" w:type="dxa"/>
          </w:tcPr>
          <w:p w14:paraId="4E768EF3" w14:textId="77777777" w:rsidR="001844D7" w:rsidRPr="001844D7" w:rsidRDefault="00DF6A7C" w:rsidP="00E814C0">
            <w:pPr>
              <w:rPr>
                <w:rFonts w:eastAsiaTheme="minorEastAsia" w:cs="Times New Roman"/>
                <w:sz w:val="20"/>
              </w:rPr>
            </w:pPr>
            <w:r w:rsidRPr="00DF6A7C">
              <w:rPr>
                <w:rFonts w:eastAsiaTheme="minorEastAsia" w:cs="Times New Roman"/>
                <w:sz w:val="20"/>
              </w:rPr>
              <w:t>Meer dan 1 miljoen mensen tennissen regelmatig, waarvan er 560.000 lid zijn van een KNLTB-vereniging. Carmen ontdekte tennis door het bezoeken van een open dag bij haar in de buurt. Ze vindt tennis een leuk en uitdagend spelletje, waardoor ze altijd met plezier op de tennisbaan staat. Tennis is fysiek en mentaal uitgedaagd worden en jezelf keer op keer verbeteren. Het is napraten met je vrienden over die ene rally onder het genot van een hapje en een drankje.</w:t>
            </w:r>
            <w:r w:rsidRPr="001844D7">
              <w:rPr>
                <w:rFonts w:eastAsiaTheme="minorEastAsia" w:cs="Times New Roman"/>
                <w:sz w:val="20"/>
              </w:rPr>
              <w:t xml:space="preserve"> </w:t>
            </w:r>
            <w:r w:rsidR="001844D7" w:rsidRPr="001844D7">
              <w:rPr>
                <w:rFonts w:eastAsiaTheme="minorEastAsia" w:cs="Times New Roman"/>
                <w:sz w:val="20"/>
              </w:rPr>
              <w:t xml:space="preserve">Speelt jouw vriend of vriendin nog geen tennis? Tag hem/haar en kom samen naar onze open dag! </w:t>
            </w:r>
          </w:p>
          <w:p w14:paraId="62C082A0" w14:textId="77777777" w:rsidR="001844D7" w:rsidRDefault="001844D7" w:rsidP="00E814C0"/>
          <w:p w14:paraId="19FCABFD" w14:textId="0E601F6D" w:rsidR="00DF6A7C" w:rsidRPr="00C72BA1" w:rsidRDefault="00573B3F" w:rsidP="00E814C0">
            <w:pPr>
              <w:rPr>
                <w:color w:val="FF0000"/>
                <w:szCs w:val="20"/>
              </w:rPr>
            </w:pPr>
            <w:r w:rsidRPr="00573B3F">
              <w:rPr>
                <w:rFonts w:eastAsiaTheme="minorEastAsia" w:cs="Times New Roman"/>
                <w:sz w:val="20"/>
              </w:rPr>
              <w:t>Doe je ook mee?</w:t>
            </w:r>
            <w:r w:rsidR="003807FC">
              <w:rPr>
                <w:rFonts w:eastAsiaTheme="minorEastAsia" w:cs="Times New Roman"/>
                <w:sz w:val="20"/>
              </w:rPr>
              <w:t xml:space="preserve"> </w:t>
            </w:r>
          </w:p>
        </w:tc>
        <w:tc>
          <w:tcPr>
            <w:tcW w:w="5033" w:type="dxa"/>
          </w:tcPr>
          <w:p w14:paraId="0D5EC23C" w14:textId="7558DEA5" w:rsidR="00DF6A7C" w:rsidRPr="00C72BA1" w:rsidRDefault="009E283A" w:rsidP="00E814C0">
            <w:pPr>
              <w:rPr>
                <w:noProof/>
                <w:color w:val="FF0000"/>
                <w:szCs w:val="20"/>
                <w:lang w:eastAsia="nl-NL"/>
              </w:rPr>
            </w:pPr>
            <w:hyperlink r:id="rId18" w:history="1">
              <w:r w:rsidR="00B522D2" w:rsidRPr="00F87FDF">
                <w:rPr>
                  <w:rStyle w:val="Hyperlink"/>
                  <w:rFonts w:cs="Arial"/>
                  <w:sz w:val="20"/>
                  <w:szCs w:val="20"/>
                </w:rPr>
                <w:t>Download de afbeelding</w:t>
              </w:r>
            </w:hyperlink>
            <w:r w:rsidR="00B522D2" w:rsidRPr="00F87FDF">
              <w:rPr>
                <w:rFonts w:cs="Arial"/>
                <w:sz w:val="20"/>
                <w:szCs w:val="20"/>
              </w:rPr>
              <w:t xml:space="preserve"> van Carmen</w:t>
            </w:r>
            <w:r w:rsidR="00B522D2">
              <w:rPr>
                <w:rFonts w:cs="Arial"/>
                <w:sz w:val="20"/>
                <w:szCs w:val="20"/>
              </w:rPr>
              <w:t>.</w:t>
            </w:r>
          </w:p>
        </w:tc>
      </w:tr>
      <w:tr w:rsidR="00A538E5" w:rsidRPr="00571BBB" w14:paraId="6C73E8BF" w14:textId="77777777" w:rsidTr="00C3053B">
        <w:trPr>
          <w:trHeight w:val="1589"/>
        </w:trPr>
        <w:tc>
          <w:tcPr>
            <w:tcW w:w="756" w:type="dxa"/>
          </w:tcPr>
          <w:p w14:paraId="6BEFE146" w14:textId="77777777" w:rsidR="00A538E5" w:rsidRPr="00571BBB" w:rsidRDefault="0007621A" w:rsidP="00E814C0">
            <w:pPr>
              <w:rPr>
                <w:sz w:val="20"/>
                <w:szCs w:val="20"/>
              </w:rPr>
            </w:pPr>
            <w:r>
              <w:rPr>
                <w:sz w:val="20"/>
                <w:szCs w:val="20"/>
              </w:rPr>
              <w:lastRenderedPageBreak/>
              <w:t>4</w:t>
            </w:r>
          </w:p>
        </w:tc>
        <w:tc>
          <w:tcPr>
            <w:tcW w:w="3785" w:type="dxa"/>
          </w:tcPr>
          <w:p w14:paraId="423E21C9" w14:textId="77777777" w:rsidR="00A538E5" w:rsidRDefault="00A538E5" w:rsidP="00EB3458">
            <w:pPr>
              <w:rPr>
                <w:rFonts w:eastAsiaTheme="minorEastAsia" w:cs="Times New Roman"/>
                <w:sz w:val="20"/>
              </w:rPr>
            </w:pPr>
            <w:r w:rsidRPr="00E50151">
              <w:rPr>
                <w:rFonts w:eastAsiaTheme="minorEastAsia" w:cs="Times New Roman"/>
                <w:sz w:val="20"/>
              </w:rPr>
              <w:t xml:space="preserve">De open dag is van start! Kom jij ook een balletje slaan? De dag duurt nog tot [tijdstip], dus je bent van harte welkom! </w:t>
            </w:r>
          </w:p>
          <w:p w14:paraId="5ACD29F2" w14:textId="77777777" w:rsidR="00D66CE5" w:rsidRDefault="00D66CE5" w:rsidP="00EB3458">
            <w:pPr>
              <w:rPr>
                <w:rFonts w:eastAsiaTheme="minorEastAsia" w:cs="Times New Roman"/>
                <w:sz w:val="20"/>
              </w:rPr>
            </w:pPr>
          </w:p>
          <w:p w14:paraId="265374D8" w14:textId="6D2B7BF6" w:rsidR="00D66CE5" w:rsidRPr="00E50151" w:rsidRDefault="00D66CE5" w:rsidP="00EB3458">
            <w:pPr>
              <w:rPr>
                <w:rFonts w:eastAsiaTheme="minorEastAsia" w:cs="Times New Roman"/>
                <w:sz w:val="20"/>
              </w:rPr>
            </w:pPr>
            <w:r>
              <w:rPr>
                <w:rFonts w:eastAsiaTheme="minorEastAsia" w:cs="Times New Roman"/>
                <w:sz w:val="20"/>
              </w:rPr>
              <w:t>Doe je ook mee?</w:t>
            </w:r>
          </w:p>
        </w:tc>
        <w:tc>
          <w:tcPr>
            <w:tcW w:w="5033" w:type="dxa"/>
          </w:tcPr>
          <w:p w14:paraId="6AB63DF6" w14:textId="6128A044" w:rsidR="00A538E5" w:rsidRPr="00E50151" w:rsidRDefault="00A538E5" w:rsidP="00E814C0">
            <w:pPr>
              <w:rPr>
                <w:rFonts w:eastAsiaTheme="minorEastAsia" w:cs="Times New Roman"/>
                <w:sz w:val="20"/>
              </w:rPr>
            </w:pPr>
            <w:r w:rsidRPr="00E50151">
              <w:rPr>
                <w:rFonts w:eastAsiaTheme="minorEastAsia" w:cs="Times New Roman"/>
                <w:sz w:val="20"/>
              </w:rPr>
              <w:t>Foto open dag met bijvoorbeeld een groepsfoto</w:t>
            </w:r>
          </w:p>
        </w:tc>
      </w:tr>
      <w:tr w:rsidR="00A538E5" w:rsidRPr="00571BBB" w14:paraId="73DEFD25" w14:textId="77777777" w:rsidTr="00C3053B">
        <w:trPr>
          <w:trHeight w:val="3442"/>
        </w:trPr>
        <w:tc>
          <w:tcPr>
            <w:tcW w:w="756" w:type="dxa"/>
          </w:tcPr>
          <w:p w14:paraId="35B4D42F" w14:textId="77777777" w:rsidR="00A538E5" w:rsidRPr="00571BBB" w:rsidRDefault="0007621A" w:rsidP="00E814C0">
            <w:pPr>
              <w:rPr>
                <w:sz w:val="20"/>
                <w:szCs w:val="20"/>
              </w:rPr>
            </w:pPr>
            <w:r>
              <w:rPr>
                <w:sz w:val="20"/>
                <w:szCs w:val="20"/>
              </w:rPr>
              <w:t>5</w:t>
            </w:r>
          </w:p>
        </w:tc>
        <w:tc>
          <w:tcPr>
            <w:tcW w:w="3785" w:type="dxa"/>
          </w:tcPr>
          <w:p w14:paraId="753CDF05" w14:textId="67E9F0EA" w:rsidR="00A538E5" w:rsidRPr="00E50151" w:rsidRDefault="00A538E5" w:rsidP="00E814C0">
            <w:pPr>
              <w:rPr>
                <w:rFonts w:eastAsiaTheme="minorEastAsia" w:cs="Times New Roman"/>
                <w:sz w:val="20"/>
              </w:rPr>
            </w:pPr>
            <w:r w:rsidRPr="00E50151">
              <w:rPr>
                <w:rFonts w:eastAsiaTheme="minorEastAsia" w:cs="Times New Roman"/>
                <w:sz w:val="20"/>
              </w:rPr>
              <w:t xml:space="preserve">Wauw, wat was de open dag een succes! Maar liefst [xx] </w:t>
            </w:r>
            <w:r w:rsidR="00AD1DB9" w:rsidRPr="00E50151">
              <w:rPr>
                <w:rFonts w:eastAsiaTheme="minorEastAsia" w:cs="Times New Roman"/>
                <w:sz w:val="20"/>
              </w:rPr>
              <w:t>mensen</w:t>
            </w:r>
            <w:r w:rsidRPr="00E50151">
              <w:rPr>
                <w:rFonts w:eastAsiaTheme="minorEastAsia" w:cs="Times New Roman"/>
                <w:sz w:val="20"/>
              </w:rPr>
              <w:t xml:space="preserve"> kwamen voor het eerst een balletje slaan om kennis te maken met tennis. Iedereen bedankt voor jullie komst, en hopelijk zien we jullie snel weer! </w:t>
            </w:r>
          </w:p>
          <w:p w14:paraId="3B44BBC0" w14:textId="28EC0A23" w:rsidR="00A538E5" w:rsidRPr="00E50151" w:rsidRDefault="00A538E5" w:rsidP="00E814C0">
            <w:pPr>
              <w:rPr>
                <w:rFonts w:eastAsiaTheme="minorEastAsia" w:cs="Times New Roman"/>
                <w:sz w:val="20"/>
              </w:rPr>
            </w:pPr>
            <w:r w:rsidRPr="00E50151">
              <w:rPr>
                <w:rFonts w:eastAsiaTheme="minorEastAsia" w:cs="Times New Roman"/>
                <w:sz w:val="20"/>
              </w:rPr>
              <w:t xml:space="preserve">PS: nog geen lid? Je bent altijd welkom. Bel ons op </w:t>
            </w:r>
            <w:proofErr w:type="spellStart"/>
            <w:r w:rsidRPr="00E50151">
              <w:rPr>
                <w:rFonts w:eastAsiaTheme="minorEastAsia" w:cs="Times New Roman"/>
                <w:sz w:val="20"/>
              </w:rPr>
              <w:t>xxxxxxxx</w:t>
            </w:r>
            <w:proofErr w:type="spellEnd"/>
            <w:r w:rsidRPr="00E50151">
              <w:rPr>
                <w:rFonts w:eastAsiaTheme="minorEastAsia" w:cs="Times New Roman"/>
                <w:sz w:val="20"/>
              </w:rPr>
              <w:t xml:space="preserve"> of stuur een mailtje naar </w:t>
            </w:r>
            <w:proofErr w:type="spellStart"/>
            <w:r w:rsidRPr="00E50151">
              <w:rPr>
                <w:rFonts w:eastAsiaTheme="minorEastAsia" w:cs="Times New Roman"/>
                <w:sz w:val="20"/>
              </w:rPr>
              <w:t>xxxx@xxxx.xx</w:t>
            </w:r>
            <w:proofErr w:type="spellEnd"/>
            <w:r w:rsidRPr="00E50151">
              <w:rPr>
                <w:rFonts w:eastAsiaTheme="minorEastAsia" w:cs="Times New Roman"/>
                <w:sz w:val="20"/>
              </w:rPr>
              <w:t xml:space="preserve"> voor meer informatie over onze </w:t>
            </w:r>
            <w:r w:rsidR="00AD1DB9" w:rsidRPr="00E50151">
              <w:rPr>
                <w:rFonts w:eastAsiaTheme="minorEastAsia" w:cs="Times New Roman"/>
                <w:sz w:val="20"/>
              </w:rPr>
              <w:t xml:space="preserve">vereniging </w:t>
            </w:r>
            <w:r w:rsidRPr="00E50151">
              <w:rPr>
                <w:rFonts w:eastAsiaTheme="minorEastAsia" w:cs="Times New Roman"/>
                <w:sz w:val="20"/>
              </w:rPr>
              <w:t xml:space="preserve">of om lid te worden. </w:t>
            </w:r>
          </w:p>
        </w:tc>
        <w:tc>
          <w:tcPr>
            <w:tcW w:w="5033" w:type="dxa"/>
          </w:tcPr>
          <w:p w14:paraId="56E3952E" w14:textId="0B39B340" w:rsidR="00A538E5" w:rsidRPr="00E50151" w:rsidRDefault="00A538E5" w:rsidP="00E814C0">
            <w:pPr>
              <w:rPr>
                <w:rFonts w:eastAsiaTheme="minorEastAsia" w:cs="Times New Roman"/>
                <w:sz w:val="20"/>
              </w:rPr>
            </w:pPr>
            <w:r w:rsidRPr="00E50151">
              <w:rPr>
                <w:rFonts w:eastAsiaTheme="minorEastAsia" w:cs="Times New Roman"/>
                <w:sz w:val="20"/>
              </w:rPr>
              <w:t>Fotoalbum open dag. Met alleen de mooiste foto’s van de dag. Kwaliteit boven kwantiteit. Liefst met drukte, maar ook lachende gezichten zijn belangrijk, net zoals actiefoto’s. Hoe je een fotoalbum maakt, lees je hieronder.</w:t>
            </w:r>
          </w:p>
        </w:tc>
      </w:tr>
    </w:tbl>
    <w:p w14:paraId="4CA262CF" w14:textId="77777777" w:rsidR="00A538E5" w:rsidRDefault="00A538E5" w:rsidP="00A538E5"/>
    <w:p w14:paraId="2C276152" w14:textId="77777777" w:rsidR="00A538E5" w:rsidRDefault="00A538E5" w:rsidP="00A538E5"/>
    <w:p w14:paraId="7DCD4474" w14:textId="77777777" w:rsidR="00A538E5" w:rsidRDefault="00A538E5" w:rsidP="00A538E5">
      <w:pPr>
        <w:pStyle w:val="Kop2"/>
      </w:pPr>
      <w:bookmarkStart w:id="19" w:name="_Toc474746131"/>
      <w:bookmarkStart w:id="20" w:name="_Toc32322809"/>
      <w:r>
        <w:t>Hoe maak je een fotoalbum?</w:t>
      </w:r>
      <w:bookmarkEnd w:id="19"/>
      <w:bookmarkEnd w:id="20"/>
    </w:p>
    <w:p w14:paraId="46C802C9" w14:textId="77777777" w:rsidR="00A538E5" w:rsidRDefault="00A538E5" w:rsidP="00A538E5">
      <w:pPr>
        <w:pStyle w:val="Lijstalinea"/>
        <w:numPr>
          <w:ilvl w:val="0"/>
          <w:numId w:val="3"/>
        </w:numPr>
      </w:pPr>
      <w:r>
        <w:t>Zorg ervoor dat je beheerder bent van de pagina van je tennisvereniging.</w:t>
      </w:r>
    </w:p>
    <w:p w14:paraId="021FC18C" w14:textId="3B3E179A" w:rsidR="00A538E5" w:rsidRDefault="00A538E5" w:rsidP="0072115F">
      <w:pPr>
        <w:pStyle w:val="Lijstalinea"/>
        <w:numPr>
          <w:ilvl w:val="0"/>
          <w:numId w:val="3"/>
        </w:numPr>
      </w:pPr>
      <w:r>
        <w:t>Ga naar de Facebook-pagina van je tennisvereniging en klik in het vak ‘</w:t>
      </w:r>
      <w:r w:rsidR="00DC2462">
        <w:t>Schrijf een bericht’</w:t>
      </w:r>
      <w:r>
        <w:t>. Vervolgens krijg je de optie een foto</w:t>
      </w:r>
      <w:r w:rsidR="0072115F">
        <w:t>/</w:t>
      </w:r>
      <w:r>
        <w:t xml:space="preserve">video toe te voegen. </w:t>
      </w:r>
    </w:p>
    <w:p w14:paraId="1D4334EE" w14:textId="5EB1B224" w:rsidR="008C37B2" w:rsidRDefault="0072115F" w:rsidP="008C37B2">
      <w:pPr>
        <w:pStyle w:val="Lijstalinea"/>
        <w:numPr>
          <w:ilvl w:val="0"/>
          <w:numId w:val="3"/>
        </w:numPr>
      </w:pPr>
      <w:r>
        <w:t xml:space="preserve">Klik op ‘Fotoalbum maken’ en </w:t>
      </w:r>
      <w:r w:rsidR="00067828">
        <w:t>u</w:t>
      </w:r>
      <w:r w:rsidR="00A538E5">
        <w:t xml:space="preserve">pload de beste foto’s van de open dag. Liefst met drukte, maar ook lachende gezichten zijn belangrijk, net zoals actiefoto’s. Gebruik enkel de mooiste exemplaren: kwaliteit boven kwantiteit. Je kunt meerdere foto’s tegelijk uploaden door CTRL ingedrukt te houden terwijl je meerdere foto’s selecteert. Klik in het pop-upscherm op ‘Openen’ om de geselecteerde foto’s toe te voegen. </w:t>
      </w:r>
    </w:p>
    <w:p w14:paraId="365250C6" w14:textId="37783A54" w:rsidR="008C37B2" w:rsidRDefault="00A538E5" w:rsidP="00A538E5">
      <w:pPr>
        <w:pStyle w:val="Lijstalinea"/>
        <w:numPr>
          <w:ilvl w:val="0"/>
          <w:numId w:val="3"/>
        </w:numPr>
      </w:pPr>
      <w:r>
        <w:t xml:space="preserve">Na het uploaden, kun je eventueel nog rechts van de geüploade foto’s op het plusje klikken om meer foto’s toe te voegen. Vul </w:t>
      </w:r>
      <w:r w:rsidR="001D7F50">
        <w:t>‘Albumnaam’ en ‘Beschrijving’</w:t>
      </w:r>
      <w:r>
        <w:t xml:space="preserve"> in en klik op ‘P</w:t>
      </w:r>
      <w:r w:rsidR="001D7F50">
        <w:t>laatsen</w:t>
      </w:r>
      <w:r>
        <w:t>’.</w:t>
      </w:r>
    </w:p>
    <w:p w14:paraId="0EF18C42" w14:textId="3E0E2EA6" w:rsidR="008C37B2" w:rsidRDefault="008C37B2" w:rsidP="008C37B2">
      <w:pPr>
        <w:jc w:val="center"/>
      </w:pPr>
    </w:p>
    <w:p w14:paraId="5026FFAB" w14:textId="5BE367B3" w:rsidR="00A538E5" w:rsidRDefault="00A538E5" w:rsidP="00032E4F">
      <w:r>
        <w:t xml:space="preserve"> </w:t>
      </w:r>
      <w:r>
        <w:t> </w:t>
      </w:r>
    </w:p>
    <w:p w14:paraId="11C32967" w14:textId="77777777" w:rsidR="00353F11" w:rsidRDefault="00353F11">
      <w:pPr>
        <w:spacing w:line="240" w:lineRule="auto"/>
        <w:rPr>
          <w:rFonts w:eastAsiaTheme="majorEastAsia" w:cstheme="majorBidi"/>
          <w:b/>
          <w:bCs/>
          <w:color w:val="FF5000"/>
          <w:sz w:val="40"/>
          <w:szCs w:val="28"/>
        </w:rPr>
      </w:pPr>
      <w:bookmarkStart w:id="21" w:name="_Toc474746132"/>
      <w:r>
        <w:br w:type="page"/>
      </w:r>
    </w:p>
    <w:p w14:paraId="032B1745" w14:textId="3ECE774A" w:rsidR="00A538E5" w:rsidRDefault="00A538E5" w:rsidP="0075508C">
      <w:pPr>
        <w:pStyle w:val="Kop1"/>
      </w:pPr>
      <w:bookmarkStart w:id="22" w:name="_Toc32322810"/>
      <w:r>
        <w:lastRenderedPageBreak/>
        <w:t>Hoofdstuk 3: nieuwsbrief / e-mail</w:t>
      </w:r>
      <w:bookmarkEnd w:id="21"/>
      <w:bookmarkEnd w:id="22"/>
    </w:p>
    <w:p w14:paraId="272864DF" w14:textId="77777777" w:rsidR="00A538E5" w:rsidRDefault="00A538E5" w:rsidP="00A538E5"/>
    <w:p w14:paraId="53B27855" w14:textId="77777777" w:rsidR="00A538E5" w:rsidRDefault="00A538E5" w:rsidP="00A538E5">
      <w:r>
        <w:t xml:space="preserve">Stuur je je leden weleens een nieuwsbrief? Vergeet dan niet om ook de open dag te vermelden in de volgende editie! Immers: hoe meer mensen ervan weten, hoe groter de kans dat er veel mensen komen. Je kunt leden hier ook een ‘gewone’ mail over sturen. We hebben alvast een voorzetje gedaan voor een tekst die je erin zou kunnen zetten. </w:t>
      </w:r>
    </w:p>
    <w:p w14:paraId="00BF4400" w14:textId="2A7FBBAD" w:rsidR="00A538E5" w:rsidRDefault="00A538E5" w:rsidP="00A538E5">
      <w:r>
        <w:t xml:space="preserve">Let op: de laatste alinea gaat over een gratis lidmaatschap dat leden kunnen winnen wanneer ze iemand meenemen. Een goede manier om leden aan te sporen zoveel mogelijk mensen mee te nemen, maar elke club mag voor zichzelf beslissen of ze een dergelijke actie in het leven roepen. </w:t>
      </w:r>
      <w:r w:rsidRPr="00F87F71">
        <w:rPr>
          <w:i/>
          <w:iCs/>
        </w:rPr>
        <w:t>Let dus even op of je deze alinea wil gebruiken of niet.</w:t>
      </w:r>
      <w:r>
        <w:t xml:space="preserve"> </w:t>
      </w:r>
    </w:p>
    <w:p w14:paraId="014FAE20" w14:textId="68D79FAB" w:rsidR="00B26E62" w:rsidRDefault="00B26E62" w:rsidP="00A538E5"/>
    <w:p w14:paraId="33155D1B" w14:textId="55A1AF05" w:rsidR="00B26E62" w:rsidRDefault="00B26E62" w:rsidP="00A538E5">
      <w:r>
        <w:t>Meer dan 1 miljoen mensen tennissen regelmatig. Dat het de leukste, gezelligste en gezondste sport is, weet jij als geen ander. Nu jouw omgeving nog!</w:t>
      </w:r>
    </w:p>
    <w:p w14:paraId="44A075C9" w14:textId="77777777" w:rsidR="00A538E5" w:rsidRDefault="00A538E5" w:rsidP="00A538E5"/>
    <w:p w14:paraId="5AD38C4A" w14:textId="77777777" w:rsidR="00A538E5" w:rsidRDefault="00A538E5" w:rsidP="008C37B2">
      <w:pPr>
        <w:pStyle w:val="Kop2"/>
      </w:pPr>
      <w:bookmarkStart w:id="23" w:name="_Toc474746133"/>
      <w:bookmarkStart w:id="24" w:name="_Toc32322811"/>
      <w:r>
        <w:t>Tekst voor in de nieuwsbrief</w:t>
      </w:r>
      <w:bookmarkEnd w:id="23"/>
      <w:bookmarkEnd w:id="24"/>
    </w:p>
    <w:p w14:paraId="00B9EA3F" w14:textId="77777777" w:rsidR="00A538E5" w:rsidRDefault="00A538E5" w:rsidP="00A538E5"/>
    <w:p w14:paraId="775C33EC" w14:textId="45FDDB37" w:rsidR="00A538E5" w:rsidRPr="00555214" w:rsidRDefault="00C42254" w:rsidP="00A538E5">
      <w:pPr>
        <w:rPr>
          <w:i/>
          <w:iCs/>
        </w:rPr>
      </w:pPr>
      <w:r w:rsidRPr="00555214">
        <w:rPr>
          <w:i/>
          <w:iCs/>
        </w:rPr>
        <w:t>Zo leuk is tennis!</w:t>
      </w:r>
    </w:p>
    <w:p w14:paraId="2740D80D" w14:textId="3576A736" w:rsidR="00A538E5" w:rsidRPr="00B26E62" w:rsidRDefault="008B30A6" w:rsidP="00A538E5">
      <w:r w:rsidRPr="00B26E62">
        <w:t>Meer dan 1 miljoen men</w:t>
      </w:r>
      <w:r w:rsidR="00775D38" w:rsidRPr="00B26E62">
        <w:t>sen tennis</w:t>
      </w:r>
      <w:r w:rsidR="00D87934" w:rsidRPr="00B26E62">
        <w:t>s</w:t>
      </w:r>
      <w:r w:rsidR="00775D38" w:rsidRPr="00B26E62">
        <w:t>en</w:t>
      </w:r>
      <w:r w:rsidR="00D345E6" w:rsidRPr="00B26E62">
        <w:t xml:space="preserve"> regelmatig, waarvan er 560.000 lid zijn van een KNLTB-vereniging. Dat tennis zo populair is komt door veel mooie aspecten; tennis is gezellig, je speelt waar en wanneer jij wilt, het biedt voldoende uitdaging en is de gezondste sport blijkt uit onderzoek. </w:t>
      </w:r>
      <w:r w:rsidR="00A538E5" w:rsidRPr="00B26E62">
        <w:t xml:space="preserve">Tennis wordt </w:t>
      </w:r>
      <w:r w:rsidR="00D87934" w:rsidRPr="00B26E62">
        <w:t xml:space="preserve">nog </w:t>
      </w:r>
      <w:r w:rsidR="00A538E5" w:rsidRPr="00B26E62">
        <w:t>leuker als je de liefde en passie voor deze sport deelt. Daarom organiseren we op [datum] een open dag. De perfecte kans voor jou om je liefde voor tennis te delen, en voor anderen om kennis te maken met de leukste sport ter wereld. Vanaf [tijdstip] is iedereen van harte welkom op [locatie] om een balletje te slaan. Dus nodig al je vrienden, familie, collega’s en kennissen uit via e-mail, WhatsAp</w:t>
      </w:r>
      <w:r w:rsidR="00781264" w:rsidRPr="00B26E62">
        <w:t xml:space="preserve">p, door ons Facebook-evenement </w:t>
      </w:r>
      <w:r w:rsidR="00C572C3" w:rsidRPr="00B26E62">
        <w:t xml:space="preserve">[link naar eigen Facebook-evenement. Selecteer Facebook-evenement en klik op de rechtermuisknop. Klik op hyperlink toevoegen. Voeg de link van de Facebookpagina toe en klik op OK. </w:t>
      </w:r>
      <w:r w:rsidR="00A538E5" w:rsidRPr="00B26E62">
        <w:t xml:space="preserve">te delen of natuurlijk gewoon in real life. </w:t>
      </w:r>
      <w:r w:rsidR="005B19CB" w:rsidRPr="00B26E62">
        <w:t>Doe je ook mee?</w:t>
      </w:r>
    </w:p>
    <w:p w14:paraId="7DAD3EB7" w14:textId="77777777" w:rsidR="00C572C3" w:rsidRPr="00B26E62" w:rsidRDefault="00C572C3" w:rsidP="00A538E5"/>
    <w:p w14:paraId="7A4BE412" w14:textId="77777777" w:rsidR="00A538E5" w:rsidRPr="00B26E62" w:rsidRDefault="00A538E5" w:rsidP="00A538E5">
      <w:r w:rsidRPr="00B26E62">
        <w:t>[Programma]</w:t>
      </w:r>
    </w:p>
    <w:p w14:paraId="4C796E77" w14:textId="77777777" w:rsidR="008C37B2" w:rsidRPr="00555214" w:rsidRDefault="008C37B2" w:rsidP="00A538E5">
      <w:pPr>
        <w:rPr>
          <w:bCs/>
          <w:i/>
          <w:iCs/>
        </w:rPr>
      </w:pPr>
    </w:p>
    <w:p w14:paraId="698FA2AB" w14:textId="77777777" w:rsidR="00A538E5" w:rsidRPr="00555214" w:rsidRDefault="00A538E5" w:rsidP="00A538E5">
      <w:pPr>
        <w:rPr>
          <w:bCs/>
          <w:i/>
          <w:iCs/>
        </w:rPr>
      </w:pPr>
      <w:r w:rsidRPr="00555214">
        <w:rPr>
          <w:bCs/>
          <w:i/>
          <w:iCs/>
        </w:rPr>
        <w:t>Maak kans op een gratis lidmaatschap</w:t>
      </w:r>
    </w:p>
    <w:p w14:paraId="46607959" w14:textId="0C607B17" w:rsidR="00A538E5" w:rsidRDefault="00A538E5" w:rsidP="00A538E5">
      <w:r>
        <w:t>Breng het tennisballetje aan het rollen in jouw omgeving. Want als jij iemand meeneemt naar de open dag maak je de</w:t>
      </w:r>
      <w:r w:rsidR="001860CA">
        <w:t xml:space="preserve"> vereniging</w:t>
      </w:r>
      <w:r>
        <w:t xml:space="preserve"> niet alleen een stuk gezelliger, maar maak je ook nog eens kans op een jaar lang gratis lidmaatschap van jouw </w:t>
      </w:r>
      <w:r w:rsidR="001860CA">
        <w:t>vereniging</w:t>
      </w:r>
      <w:r>
        <w:t>!</w:t>
      </w:r>
    </w:p>
    <w:p w14:paraId="7E1C3581" w14:textId="77777777" w:rsidR="00A538E5" w:rsidRDefault="00A538E5" w:rsidP="00A538E5"/>
    <w:p w14:paraId="1B3D7E77" w14:textId="77777777" w:rsidR="00A538E5" w:rsidRDefault="00A538E5" w:rsidP="00A538E5">
      <w:r>
        <w:t> </w:t>
      </w:r>
    </w:p>
    <w:p w14:paraId="21296496" w14:textId="77777777" w:rsidR="008C37B2" w:rsidRDefault="008C37B2">
      <w:pPr>
        <w:spacing w:line="240" w:lineRule="auto"/>
      </w:pPr>
      <w:r>
        <w:br w:type="page"/>
      </w:r>
    </w:p>
    <w:p w14:paraId="4C04A1AA" w14:textId="77777777" w:rsidR="00A538E5" w:rsidRDefault="00A538E5" w:rsidP="008C37B2">
      <w:pPr>
        <w:pStyle w:val="Kop1"/>
      </w:pPr>
      <w:bookmarkStart w:id="25" w:name="_Toc474746134"/>
      <w:bookmarkStart w:id="26" w:name="_Toc32322812"/>
      <w:r>
        <w:lastRenderedPageBreak/>
        <w:t>Hoofdstuk 4: pers</w:t>
      </w:r>
      <w:bookmarkEnd w:id="25"/>
      <w:bookmarkEnd w:id="26"/>
    </w:p>
    <w:p w14:paraId="68BAC20F" w14:textId="77777777" w:rsidR="00A538E5" w:rsidRDefault="00A538E5" w:rsidP="00A538E5"/>
    <w:p w14:paraId="5FB3A857" w14:textId="77777777" w:rsidR="00A538E5" w:rsidRDefault="00A538E5" w:rsidP="00A538E5">
      <w:r>
        <w:t>Om de open dag meer te promoten dan alleen onder je eigen leden via je nieuwsbrief, en online via Facebook, kun je de lokale pers inschakelen. Waarschijnlijk schrijven zij maar al te graag over de open dag van de lokale tennisvere</w:t>
      </w:r>
      <w:r w:rsidR="00F94B70">
        <w:t>niging.</w:t>
      </w:r>
      <w:r>
        <w:t xml:space="preserve"> Om het de pers zo makkelijk mogelijk te maken – wat de kans op plaatsing groter maakt – stuur je hen op tijd een uitnodiging en een persbericht dat zij een-op-een over kunnen nemen. </w:t>
      </w:r>
    </w:p>
    <w:p w14:paraId="0A4E0B38" w14:textId="77777777" w:rsidR="00A538E5" w:rsidRDefault="00A538E5" w:rsidP="00A538E5"/>
    <w:p w14:paraId="6F110F40" w14:textId="77777777" w:rsidR="00A538E5" w:rsidRDefault="00A538E5" w:rsidP="008C37B2">
      <w:pPr>
        <w:pStyle w:val="Kop2"/>
      </w:pPr>
      <w:bookmarkStart w:id="27" w:name="_Toc474746135"/>
      <w:bookmarkStart w:id="28" w:name="_Toc32322813"/>
      <w:r>
        <w:t>Opzet uitnodigen lokale media</w:t>
      </w:r>
      <w:bookmarkEnd w:id="27"/>
      <w:bookmarkEnd w:id="28"/>
    </w:p>
    <w:p w14:paraId="7C82F505" w14:textId="3E0B0E8C" w:rsidR="00A538E5" w:rsidRDefault="00A538E5" w:rsidP="00A538E5">
      <w:r>
        <w:t>Waarschijnlijk schrijven lokale media maar al te graag over de open dag van de lokale tennis</w:t>
      </w:r>
      <w:r w:rsidR="00CB2027">
        <w:t>vereniging</w:t>
      </w:r>
      <w:r>
        <w:t xml:space="preserve">. Maar dan is het wel zaak dat zij van tevoren weten dat je deze dag organiseert. Stuur de redactie van de lokale krant, radio en televisie daarom ongeveer </w:t>
      </w:r>
      <w:r w:rsidR="00F94B70">
        <w:t>twee</w:t>
      </w:r>
      <w:r>
        <w:t xml:space="preserve"> weken van tevoren een uitnodiging voor je open dag. Dan hebben zij voldoende tijd om hier rekening mee te houden in hun agenda. Een opzet voor zo’n uitnodiging vind je in dit hoofdstuk. Kunnen ze niet aanwezig zijn, maar willen ze de open dag wel melden? In dit hoofdstuk vind je ook een opzet voor een persbericht, waarin je alleen nog maar de specifieke gegevens hoeft in te vullen. </w:t>
      </w:r>
    </w:p>
    <w:p w14:paraId="46FEBAE0" w14:textId="77777777" w:rsidR="00A538E5" w:rsidRDefault="00A538E5" w:rsidP="00A538E5"/>
    <w:p w14:paraId="3553F92B" w14:textId="77777777" w:rsidR="00A538E5" w:rsidRDefault="00A538E5" w:rsidP="00A538E5">
      <w:r>
        <w:t>Onderwerpregel: Uitnodiging open dag [</w:t>
      </w:r>
      <w:r w:rsidRPr="00454D69">
        <w:t>naam tennisvereniging</w:t>
      </w:r>
      <w:r>
        <w:t>]</w:t>
      </w:r>
    </w:p>
    <w:p w14:paraId="718ABFA2" w14:textId="77777777" w:rsidR="00A538E5" w:rsidRDefault="00A538E5" w:rsidP="00A538E5"/>
    <w:p w14:paraId="72E6A1F5" w14:textId="77777777" w:rsidR="00A538E5" w:rsidRDefault="00A538E5" w:rsidP="00A538E5">
      <w:r>
        <w:t>Beste [</w:t>
      </w:r>
      <w:r w:rsidRPr="00454D69">
        <w:t>xxx</w:t>
      </w:r>
      <w:r>
        <w:t>],</w:t>
      </w:r>
    </w:p>
    <w:p w14:paraId="14E03ACE" w14:textId="305C8BD1" w:rsidR="00A538E5" w:rsidRPr="00454D69" w:rsidRDefault="00A538E5" w:rsidP="00A538E5">
      <w:r w:rsidRPr="00454D69">
        <w:t xml:space="preserve">Om nog meer mensen kennis te laten maken met tennis, organiseert [naam tennisvereniging] op [datum] een open dag. Op deze dag delen onze leden hun liefde voor </w:t>
      </w:r>
      <w:r w:rsidR="00454D69" w:rsidRPr="00454D69">
        <w:t>tennis</w:t>
      </w:r>
      <w:r w:rsidRPr="00454D69">
        <w:t xml:space="preserve"> met hun vrienden, familie, collega’s en kennissen. We zouden het erg leuk vinden als ook jij hierbij aanwezig bent. Vanaf [tijdstip] ben je welkom om samen met ons een balletje te slaan. Alleen komen kijken mag natuurlijk ook. </w:t>
      </w:r>
    </w:p>
    <w:p w14:paraId="793C9B9E" w14:textId="77777777" w:rsidR="00A538E5" w:rsidRDefault="00A538E5" w:rsidP="00A538E5"/>
    <w:p w14:paraId="252AF1BD" w14:textId="77777777" w:rsidR="00A538E5" w:rsidRDefault="00A538E5" w:rsidP="00A538E5">
      <w:r>
        <w:t>Zien we je dan?</w:t>
      </w:r>
    </w:p>
    <w:p w14:paraId="7B88A484" w14:textId="77777777" w:rsidR="00A538E5" w:rsidRDefault="00A538E5" w:rsidP="00A538E5"/>
    <w:p w14:paraId="441C5962" w14:textId="77777777" w:rsidR="00A538E5" w:rsidRDefault="00A538E5" w:rsidP="00A538E5">
      <w:r>
        <w:t>Met vriendelijke groet,</w:t>
      </w:r>
    </w:p>
    <w:p w14:paraId="0E9DE124" w14:textId="77777777" w:rsidR="00A538E5" w:rsidRDefault="00A538E5" w:rsidP="00A538E5"/>
    <w:p w14:paraId="59D2E211" w14:textId="77777777" w:rsidR="00A538E5" w:rsidRDefault="00A538E5" w:rsidP="00A538E5">
      <w:r>
        <w:t>[</w:t>
      </w:r>
      <w:r w:rsidRPr="00454D69">
        <w:t>xxx</w:t>
      </w:r>
      <w:r>
        <w:t>]</w:t>
      </w:r>
    </w:p>
    <w:p w14:paraId="0A3784AA" w14:textId="77777777" w:rsidR="00A538E5" w:rsidRDefault="00A538E5" w:rsidP="00A538E5"/>
    <w:p w14:paraId="0EE9231C" w14:textId="77777777" w:rsidR="00A538E5" w:rsidRDefault="00A538E5" w:rsidP="00A538E5">
      <w:r>
        <w:t> </w:t>
      </w:r>
    </w:p>
    <w:p w14:paraId="20F4A93D" w14:textId="77777777" w:rsidR="00A538E5" w:rsidRDefault="00A538E5" w:rsidP="008C37B2">
      <w:pPr>
        <w:pStyle w:val="Kop2"/>
      </w:pPr>
      <w:bookmarkStart w:id="29" w:name="_Toc474746136"/>
      <w:bookmarkStart w:id="30" w:name="_Toc32322814"/>
      <w:r>
        <w:t>Opzet lokaal persbericht</w:t>
      </w:r>
      <w:bookmarkEnd w:id="29"/>
      <w:bookmarkEnd w:id="30"/>
    </w:p>
    <w:p w14:paraId="650D483F" w14:textId="77777777" w:rsidR="00A538E5" w:rsidRDefault="00A538E5" w:rsidP="00A538E5">
      <w:r>
        <w:t xml:space="preserve">Om het de lokale media zo gemakkelijk mogelijk te maken, kun je de redactie een persbericht sturen: een bericht waarin alle gegevens staan en dat zij eventueel een-op-een kunnen overnemen. Met zo’n aankondiging bereik je dus ook krantenlezers. Hieronder staat een opzet voor zo’n persbericht, waarin je alleen nog maar de specifieke gegevens hoeft in te vullen (geel gemarkeerd). </w:t>
      </w:r>
    </w:p>
    <w:p w14:paraId="499996D7" w14:textId="77777777" w:rsidR="008C37B2" w:rsidRDefault="008C37B2" w:rsidP="00A538E5"/>
    <w:p w14:paraId="243C9CE9" w14:textId="77777777" w:rsidR="00A538E5" w:rsidRDefault="00A538E5" w:rsidP="00A538E5">
      <w:r>
        <w:t xml:space="preserve">NB: journalisten plaatsen zo’n persbericht vaak minstens twee weken van tevoren. Omdat je ook te maken hebt met deadlines voor de drukker, stuur je het persbericht dus liefst drie tot vier </w:t>
      </w:r>
      <w:r>
        <w:lastRenderedPageBreak/>
        <w:t>weken vóór de open dag. Je kan het bericht eenvoudig mailen naar de redacties. Dit mag als bijlage, of als tekst in de mail.</w:t>
      </w:r>
    </w:p>
    <w:p w14:paraId="4FA4B4F7" w14:textId="77777777" w:rsidR="0088441E" w:rsidRDefault="0088441E" w:rsidP="00A538E5"/>
    <w:p w14:paraId="445C5236" w14:textId="6B4EF89E" w:rsidR="00A538E5" w:rsidRDefault="00A538E5" w:rsidP="00A538E5">
      <w:r>
        <w:t>PERSBERICHT</w:t>
      </w:r>
    </w:p>
    <w:p w14:paraId="24CACAF8" w14:textId="77777777" w:rsidR="008C37B2" w:rsidRDefault="008C37B2" w:rsidP="00A538E5"/>
    <w:p w14:paraId="12D94E69" w14:textId="0E0C5DC5" w:rsidR="00A538E5" w:rsidRDefault="0088441E" w:rsidP="00A538E5">
      <w:r>
        <w:t>Ontdek hoe leuk tennis is</w:t>
      </w:r>
      <w:r w:rsidR="00A538E5">
        <w:t xml:space="preserve"> op </w:t>
      </w:r>
      <w:r>
        <w:t xml:space="preserve">de </w:t>
      </w:r>
      <w:r w:rsidR="00A538E5">
        <w:t>open dag</w:t>
      </w:r>
      <w:r>
        <w:t xml:space="preserve"> van</w:t>
      </w:r>
      <w:r w:rsidR="00A538E5">
        <w:t xml:space="preserve"> </w:t>
      </w:r>
      <w:r>
        <w:t>[</w:t>
      </w:r>
      <w:r w:rsidR="00A538E5" w:rsidRPr="002546A1">
        <w:t>NAAM VERENIGING</w:t>
      </w:r>
      <w:r>
        <w:t>]</w:t>
      </w:r>
    </w:p>
    <w:p w14:paraId="35A1BC1B" w14:textId="77777777" w:rsidR="008C37B2" w:rsidRPr="002546A1" w:rsidRDefault="008C37B2" w:rsidP="00A538E5"/>
    <w:p w14:paraId="18BA26DC" w14:textId="734F2A3A" w:rsidR="00A538E5" w:rsidRDefault="00A538E5" w:rsidP="00A538E5">
      <w:r>
        <w:t xml:space="preserve">In Nederland gaan meer dan één miljoen mensen jaarlijks de baan op en daarmee is tennis de tweede sport van ons land. Of je nu al een tijdje speelt, net begonnen bent of wilt starten: tennis is een uitdagende verenigingssport voor alle leeftijden en alle niveaus. Daarnaast is tennis gezond, ontspannend en je kunt het spelen wanneer het jou uitkomt. Maar tennis wordt nóg leuker als je het met elkaar deelt. Daarom organiseert </w:t>
      </w:r>
      <w:r w:rsidR="0088441E">
        <w:t>[</w:t>
      </w:r>
      <w:r w:rsidRPr="002546A1">
        <w:t>NAAM VERENIGING</w:t>
      </w:r>
      <w:r>
        <w:t xml:space="preserve"> op </w:t>
      </w:r>
      <w:r w:rsidR="0088441E">
        <w:t>[</w:t>
      </w:r>
      <w:r w:rsidRPr="002546A1">
        <w:t>DATUM</w:t>
      </w:r>
      <w:r w:rsidR="0088441E">
        <w:t>]</w:t>
      </w:r>
      <w:r>
        <w:t xml:space="preserve"> een open dag.</w:t>
      </w:r>
    </w:p>
    <w:p w14:paraId="3871919A" w14:textId="77777777" w:rsidR="008C37B2" w:rsidRDefault="008C37B2" w:rsidP="00A538E5"/>
    <w:p w14:paraId="77EB85F4" w14:textId="62C7BBCF" w:rsidR="00A538E5" w:rsidRPr="002546A1" w:rsidRDefault="00E20AA0" w:rsidP="00A538E5">
      <w:r>
        <w:t>D</w:t>
      </w:r>
      <w:r w:rsidR="00A538E5" w:rsidRPr="002546A1">
        <w:t xml:space="preserve">e perfecte gelegenheid voor leden om hun liefde voor </w:t>
      </w:r>
      <w:r w:rsidR="002546A1" w:rsidRPr="002546A1">
        <w:t>tennis</w:t>
      </w:r>
      <w:r w:rsidR="00A538E5" w:rsidRPr="002546A1">
        <w:t xml:space="preserve"> te delen met al hun vrienden, familie, collega’s en kennissen</w:t>
      </w:r>
      <w:r w:rsidR="00A538E5">
        <w:t xml:space="preserve">. En voor niet-leden is het een laagdrempelige en gezellige manier om kennis te maken met tennis en uiteraard met </w:t>
      </w:r>
      <w:r w:rsidR="0088441E">
        <w:t>[</w:t>
      </w:r>
      <w:r w:rsidR="00A538E5" w:rsidRPr="002546A1">
        <w:t>NAAM VERENIGING</w:t>
      </w:r>
      <w:r w:rsidR="0088441E">
        <w:t>]</w:t>
      </w:r>
      <w:r w:rsidR="00A538E5">
        <w:t xml:space="preserve">. Van </w:t>
      </w:r>
      <w:r w:rsidR="0088441E">
        <w:t>[</w:t>
      </w:r>
      <w:r w:rsidR="00A538E5" w:rsidRPr="002546A1">
        <w:t>TIJDSTIP</w:t>
      </w:r>
      <w:r w:rsidR="00A538E5">
        <w:t xml:space="preserve"> </w:t>
      </w:r>
      <w:r w:rsidR="0088441E">
        <w:t>]</w:t>
      </w:r>
      <w:r w:rsidR="00A538E5">
        <w:t xml:space="preserve">tot </w:t>
      </w:r>
      <w:r w:rsidR="0088441E">
        <w:t>[</w:t>
      </w:r>
      <w:r w:rsidR="00A538E5" w:rsidRPr="002546A1">
        <w:t>TIJDSTIP</w:t>
      </w:r>
      <w:r w:rsidR="0088441E">
        <w:t>]</w:t>
      </w:r>
      <w:r w:rsidR="00A538E5">
        <w:t xml:space="preserve"> uur is iedereen van harte welkom om op het tennispark aan </w:t>
      </w:r>
      <w:r w:rsidR="0088441E">
        <w:t>[</w:t>
      </w:r>
      <w:r w:rsidR="00A538E5" w:rsidRPr="002546A1">
        <w:t>ADRES</w:t>
      </w:r>
      <w:r w:rsidR="0088441E">
        <w:t>]</w:t>
      </w:r>
      <w:r w:rsidR="00A538E5">
        <w:t xml:space="preserve"> samen een balletje te komen slaan. Bezoekers hoeven alleen maar je sportschoenen aan te trekken – de club zorgt voor rackets en ballen. </w:t>
      </w:r>
    </w:p>
    <w:p w14:paraId="217EC6A5" w14:textId="77777777" w:rsidR="008C37B2" w:rsidRDefault="008C37B2" w:rsidP="00A538E5"/>
    <w:p w14:paraId="17977C17" w14:textId="77777777" w:rsidR="00A538E5" w:rsidRDefault="00A538E5" w:rsidP="00A538E5">
      <w:r>
        <w:t>Programma</w:t>
      </w:r>
    </w:p>
    <w:p w14:paraId="29803129" w14:textId="77777777" w:rsidR="008C37B2" w:rsidRDefault="008C37B2" w:rsidP="00A538E5"/>
    <w:p w14:paraId="35EAAB37" w14:textId="7AF5BF69" w:rsidR="00A538E5" w:rsidRDefault="00A538E5" w:rsidP="00A538E5">
      <w:r>
        <w:t xml:space="preserve">Vanaf </w:t>
      </w:r>
      <w:r w:rsidR="0088441E">
        <w:t>[</w:t>
      </w:r>
      <w:r w:rsidRPr="002546A1">
        <w:t>TIJDSTIP</w:t>
      </w:r>
      <w:r w:rsidR="0088441E">
        <w:t>]</w:t>
      </w:r>
      <w:r>
        <w:t xml:space="preserve"> uur opent </w:t>
      </w:r>
      <w:r w:rsidR="0088441E">
        <w:t>[</w:t>
      </w:r>
      <w:r w:rsidRPr="002546A1">
        <w:t>NAAM VERENIGING</w:t>
      </w:r>
      <w:r w:rsidR="0088441E">
        <w:t>]</w:t>
      </w:r>
      <w:r>
        <w:t xml:space="preserve"> de dag met </w:t>
      </w:r>
      <w:r w:rsidR="0088441E">
        <w:t>[</w:t>
      </w:r>
      <w:r w:rsidRPr="002546A1">
        <w:t>PROGRAMMA-ONDERDEEL</w:t>
      </w:r>
      <w:r w:rsidR="0088441E">
        <w:t>]</w:t>
      </w:r>
      <w:r>
        <w:t xml:space="preserve">. De dag bestaat uit een gevarieerd en gezellig programma op en naast de tennisbaan. </w:t>
      </w:r>
    </w:p>
    <w:p w14:paraId="06B7351A" w14:textId="2FCD8915" w:rsidR="00A538E5" w:rsidRDefault="0088441E" w:rsidP="00A538E5">
      <w:r>
        <w:t>[</w:t>
      </w:r>
      <w:r w:rsidR="00A538E5" w:rsidRPr="002546A1">
        <w:t>TIJDSTIP</w:t>
      </w:r>
      <w:r>
        <w:t>]</w:t>
      </w:r>
      <w:r w:rsidR="00A538E5">
        <w:t xml:space="preserve"> uur: ontvangst met koffie, thee en limonade</w:t>
      </w:r>
    </w:p>
    <w:p w14:paraId="3D7CCAF0" w14:textId="4DD51B30" w:rsidR="00A538E5" w:rsidRDefault="0088441E" w:rsidP="00A538E5">
      <w:r>
        <w:t>[</w:t>
      </w:r>
      <w:r w:rsidR="00A538E5" w:rsidRPr="002546A1">
        <w:t>TIJDSTIP</w:t>
      </w:r>
      <w:r>
        <w:t>]</w:t>
      </w:r>
      <w:r w:rsidR="00A538E5">
        <w:t xml:space="preserve"> uur: start </w:t>
      </w:r>
    </w:p>
    <w:p w14:paraId="77821E45" w14:textId="77777777" w:rsidR="00A538E5" w:rsidRDefault="00A538E5" w:rsidP="00A538E5">
      <w:proofErr w:type="spellStart"/>
      <w:r>
        <w:t>Etc</w:t>
      </w:r>
      <w:proofErr w:type="spellEnd"/>
    </w:p>
    <w:p w14:paraId="55D02909" w14:textId="77777777" w:rsidR="008C37B2" w:rsidRDefault="008C37B2" w:rsidP="00A538E5"/>
    <w:p w14:paraId="2DC334BC" w14:textId="77777777" w:rsidR="00A538E5" w:rsidRDefault="00A538E5" w:rsidP="00A538E5">
      <w:r>
        <w:t>Adresgegevens en meer informatie</w:t>
      </w:r>
    </w:p>
    <w:p w14:paraId="34CACA71" w14:textId="00EC6B59" w:rsidR="00A538E5" w:rsidRPr="002546A1" w:rsidRDefault="0088441E" w:rsidP="00A538E5">
      <w:r>
        <w:t>[</w:t>
      </w:r>
      <w:r w:rsidR="00A538E5" w:rsidRPr="002546A1">
        <w:t>NAAM VERENIGING</w:t>
      </w:r>
      <w:r>
        <w:t>]</w:t>
      </w:r>
    </w:p>
    <w:p w14:paraId="62C52917" w14:textId="6BCC90E7" w:rsidR="00A538E5" w:rsidRPr="002546A1" w:rsidRDefault="0088441E" w:rsidP="00A538E5">
      <w:r>
        <w:t>[</w:t>
      </w:r>
      <w:r w:rsidR="00A538E5" w:rsidRPr="002546A1">
        <w:t>ADRES</w:t>
      </w:r>
      <w:r>
        <w:t>]</w:t>
      </w:r>
    </w:p>
    <w:p w14:paraId="40C6419B" w14:textId="396FA096" w:rsidR="00A538E5" w:rsidRPr="002546A1" w:rsidRDefault="0088441E" w:rsidP="00A538E5">
      <w:r>
        <w:t>[</w:t>
      </w:r>
      <w:r w:rsidR="00A538E5" w:rsidRPr="002546A1">
        <w:t>POSTCODE</w:t>
      </w:r>
      <w:r>
        <w:t>]</w:t>
      </w:r>
    </w:p>
    <w:p w14:paraId="10CFA084" w14:textId="18622496" w:rsidR="00A538E5" w:rsidRPr="002546A1" w:rsidRDefault="0088441E" w:rsidP="00A538E5">
      <w:r>
        <w:t>[</w:t>
      </w:r>
      <w:r w:rsidR="00A538E5" w:rsidRPr="002546A1">
        <w:t>PLAATS</w:t>
      </w:r>
      <w:r>
        <w:t>]</w:t>
      </w:r>
    </w:p>
    <w:p w14:paraId="084DAD31" w14:textId="77777777" w:rsidR="00A538E5" w:rsidRDefault="00A538E5" w:rsidP="00A538E5"/>
    <w:p w14:paraId="26F9DDFC" w14:textId="2782BF29" w:rsidR="00A538E5" w:rsidRDefault="00A538E5" w:rsidP="00A538E5">
      <w:r>
        <w:t xml:space="preserve">Ga naar </w:t>
      </w:r>
      <w:r w:rsidR="0088441E">
        <w:t>[</w:t>
      </w:r>
      <w:r w:rsidRPr="002546A1">
        <w:t>URL VERENIGING</w:t>
      </w:r>
      <w:r w:rsidR="0088441E">
        <w:t>]</w:t>
      </w:r>
      <w:r>
        <w:t xml:space="preserve"> voor meer informatie over onze open dag. </w:t>
      </w:r>
    </w:p>
    <w:p w14:paraId="5AC5D454" w14:textId="77777777" w:rsidR="00A538E5" w:rsidRDefault="00A538E5" w:rsidP="002546A1"/>
    <w:p w14:paraId="38E0D7F5" w14:textId="77777777" w:rsidR="00A538E5" w:rsidRDefault="00A538E5" w:rsidP="00A538E5">
      <w:r>
        <w:t>Noot voor de redactie, niet voor publicatie</w:t>
      </w:r>
    </w:p>
    <w:p w14:paraId="24C992AB" w14:textId="77777777" w:rsidR="00A538E5" w:rsidRDefault="00A538E5" w:rsidP="00A538E5"/>
    <w:p w14:paraId="640C7A98" w14:textId="77777777" w:rsidR="00A538E5" w:rsidRDefault="00A538E5" w:rsidP="00A538E5">
      <w:r>
        <w:t>Voor meer informatie:</w:t>
      </w:r>
    </w:p>
    <w:p w14:paraId="4DC7F634" w14:textId="473F1D9C" w:rsidR="00A538E5" w:rsidRPr="00A94DC0" w:rsidRDefault="00A94DC0" w:rsidP="00A94DC0">
      <w:r>
        <w:t>[</w:t>
      </w:r>
      <w:r w:rsidR="00A538E5" w:rsidRPr="00A94DC0">
        <w:t>NAAM VERENIGING</w:t>
      </w:r>
      <w:r>
        <w:t>]</w:t>
      </w:r>
    </w:p>
    <w:p w14:paraId="0B3D12B1" w14:textId="050CFC8F" w:rsidR="00A538E5" w:rsidRPr="00A94DC0" w:rsidRDefault="00A94DC0" w:rsidP="00A94DC0">
      <w:r>
        <w:t>[</w:t>
      </w:r>
      <w:r w:rsidR="00A538E5" w:rsidRPr="00A94DC0">
        <w:t>NAAM CONTACTPERSOON</w:t>
      </w:r>
      <w:r>
        <w:t>]</w:t>
      </w:r>
    </w:p>
    <w:p w14:paraId="4102D60F" w14:textId="165C9AA8" w:rsidR="00A538E5" w:rsidRPr="00A94DC0" w:rsidRDefault="00A94DC0" w:rsidP="00A94DC0">
      <w:r>
        <w:t>[</w:t>
      </w:r>
      <w:r w:rsidR="00A538E5" w:rsidRPr="00A94DC0">
        <w:t>FUNCTIE BINNEN VERENIGING</w:t>
      </w:r>
      <w:r>
        <w:t>]</w:t>
      </w:r>
    </w:p>
    <w:p w14:paraId="24DADB69" w14:textId="68F9DD5D" w:rsidR="00A538E5" w:rsidRPr="00A94DC0" w:rsidRDefault="00A94DC0" w:rsidP="00A94DC0">
      <w:r>
        <w:t>[</w:t>
      </w:r>
      <w:r w:rsidR="00A538E5" w:rsidRPr="00A94DC0">
        <w:t>TELEFOONNUMMER</w:t>
      </w:r>
      <w:r>
        <w:t>]</w:t>
      </w:r>
    </w:p>
    <w:p w14:paraId="7B201C70" w14:textId="371E3E00" w:rsidR="00A538E5" w:rsidRDefault="00A94DC0" w:rsidP="00A94DC0">
      <w:r>
        <w:t>[</w:t>
      </w:r>
      <w:r w:rsidR="00A538E5" w:rsidRPr="00A94DC0">
        <w:t>E-MAILADRES</w:t>
      </w:r>
      <w:r>
        <w:t>]</w:t>
      </w:r>
    </w:p>
    <w:p w14:paraId="19EFF7F7" w14:textId="77777777" w:rsidR="00A538E5" w:rsidRDefault="00A538E5" w:rsidP="00A538E5"/>
    <w:p w14:paraId="26087B33" w14:textId="77777777" w:rsidR="00A538E5" w:rsidRDefault="00A538E5" w:rsidP="008C37B2">
      <w:pPr>
        <w:pStyle w:val="Kop2"/>
      </w:pPr>
      <w:bookmarkStart w:id="31" w:name="_Toc474746137"/>
      <w:bookmarkStart w:id="32" w:name="_Toc32322815"/>
      <w:r>
        <w:t>Hoe maak je een goede persfoto?</w:t>
      </w:r>
      <w:bookmarkEnd w:id="31"/>
      <w:bookmarkEnd w:id="32"/>
    </w:p>
    <w:p w14:paraId="2E6B1D68" w14:textId="77777777" w:rsidR="00A538E5" w:rsidRDefault="00A538E5" w:rsidP="00A538E5">
      <w:r>
        <w:t>Een nieuwswaardige foto is een spannende momentopname van de open dag – de geposeerde groepsfoto’s bewaar je voor op de Facebookpagina van de club. De foto’s maak je met een camera of een goede smartphone. Een paar tips om een goede persfoto te maken.</w:t>
      </w:r>
    </w:p>
    <w:p w14:paraId="5E53FC5D" w14:textId="77777777" w:rsidR="00A538E5" w:rsidRDefault="00A538E5" w:rsidP="00EC1DC3">
      <w:pPr>
        <w:pStyle w:val="Lijstalinea"/>
        <w:numPr>
          <w:ilvl w:val="0"/>
          <w:numId w:val="5"/>
        </w:numPr>
      </w:pPr>
      <w:r>
        <w:t xml:space="preserve">Voorkom geposeerde foto’s. Fotografeer mensen tijdens hun activiteiten. </w:t>
      </w:r>
    </w:p>
    <w:p w14:paraId="570576F7" w14:textId="77777777" w:rsidR="00A538E5" w:rsidRDefault="00A538E5" w:rsidP="00EC1DC3">
      <w:pPr>
        <w:pStyle w:val="Lijstalinea"/>
        <w:numPr>
          <w:ilvl w:val="0"/>
          <w:numId w:val="5"/>
        </w:numPr>
      </w:pPr>
      <w:r>
        <w:t>Probeer de drukte van de open dag vast te leggen, bijvoorbeeld door op de achtergrond veel mensen te laten zien.</w:t>
      </w:r>
    </w:p>
    <w:p w14:paraId="07B1D340" w14:textId="77777777" w:rsidR="00A538E5" w:rsidRDefault="00A538E5" w:rsidP="00EC1DC3">
      <w:pPr>
        <w:pStyle w:val="Lijstalinea"/>
        <w:numPr>
          <w:ilvl w:val="0"/>
          <w:numId w:val="5"/>
        </w:numPr>
      </w:pPr>
      <w:r>
        <w:t>Plaats het onderwerp van je foto niet in het midden van je foto, maar zet het iets links of rechts van het midden.</w:t>
      </w:r>
    </w:p>
    <w:p w14:paraId="4C01F8D8" w14:textId="77777777" w:rsidR="00A538E5" w:rsidRDefault="00A538E5" w:rsidP="00EC1DC3">
      <w:pPr>
        <w:pStyle w:val="Lijstalinea"/>
        <w:numPr>
          <w:ilvl w:val="0"/>
          <w:numId w:val="5"/>
        </w:numPr>
      </w:pPr>
      <w:r>
        <w:t>Hetzelfde geldt voor de horizon in je foto. Plaats deze iets onder of juist boven het midden.</w:t>
      </w:r>
    </w:p>
    <w:p w14:paraId="02B451F6" w14:textId="77777777" w:rsidR="00A538E5" w:rsidRDefault="00A538E5" w:rsidP="00EC1DC3">
      <w:pPr>
        <w:pStyle w:val="Lijstalinea"/>
        <w:numPr>
          <w:ilvl w:val="0"/>
          <w:numId w:val="5"/>
        </w:numPr>
      </w:pPr>
      <w:r>
        <w:t>Fotografeer niet op ooghoogte. Dat geeft een saai perspectief. Zak iets door je knieën of houd de camera wat lager of juist hoger vast.</w:t>
      </w:r>
    </w:p>
    <w:p w14:paraId="5AB8F586" w14:textId="77777777" w:rsidR="00A538E5" w:rsidRDefault="00A538E5" w:rsidP="00EC1DC3">
      <w:pPr>
        <w:pStyle w:val="Lijstalinea"/>
        <w:numPr>
          <w:ilvl w:val="0"/>
          <w:numId w:val="5"/>
        </w:numPr>
      </w:pPr>
      <w:r>
        <w:t xml:space="preserve">Maak een foto vanuit een bepaalde hoek. Ga bijvoorbeeld schuin achter een tennisser op de baan staan. </w:t>
      </w:r>
    </w:p>
    <w:p w14:paraId="04B00781" w14:textId="77777777" w:rsidR="00A538E5" w:rsidRDefault="00A538E5" w:rsidP="00EC1DC3">
      <w:pPr>
        <w:pStyle w:val="Lijstalinea"/>
        <w:numPr>
          <w:ilvl w:val="0"/>
          <w:numId w:val="5"/>
        </w:numPr>
      </w:pPr>
      <w:r>
        <w:t xml:space="preserve">Staat er een witte lijn op je foto? Zet deze niet loodrecht op de foto, maar laat een lijn bijvoorbeeld in de hoek van je foto beginnen. </w:t>
      </w:r>
    </w:p>
    <w:p w14:paraId="701C809B" w14:textId="77777777" w:rsidR="00A538E5" w:rsidRDefault="00A538E5" w:rsidP="00EC1DC3">
      <w:pPr>
        <w:pStyle w:val="Lijstalinea"/>
        <w:numPr>
          <w:ilvl w:val="0"/>
          <w:numId w:val="5"/>
        </w:numPr>
      </w:pPr>
      <w:r>
        <w:t>Maak meerdere foto’s achter elkaar (handig als er net iemand bewoog of zijn ogen dicht had), en vanuit verschillende perspectieven. Kies achteraf de beste foto.</w:t>
      </w:r>
    </w:p>
    <w:p w14:paraId="107EA29D" w14:textId="77777777" w:rsidR="00A538E5" w:rsidRDefault="00A538E5" w:rsidP="00EC1DC3">
      <w:pPr>
        <w:pStyle w:val="Lijstalinea"/>
        <w:numPr>
          <w:ilvl w:val="0"/>
          <w:numId w:val="5"/>
        </w:numPr>
      </w:pPr>
      <w:r>
        <w:t>Wanneer je de foto verstuurt, doe dat dan op hoge resolutie. Dat betekent een foto van een of meerdere MB’s groot. Stuur geen verkleinde foto’s die via WhatsApp zijn gedeeld, maar alleen de originele foto.</w:t>
      </w:r>
    </w:p>
    <w:p w14:paraId="65310E84" w14:textId="77777777" w:rsidR="00A538E5" w:rsidRDefault="00A538E5" w:rsidP="00A538E5">
      <w:r>
        <w:t> </w:t>
      </w:r>
    </w:p>
    <w:p w14:paraId="2606C19C" w14:textId="77777777" w:rsidR="00A538E5" w:rsidRDefault="00A538E5" w:rsidP="00A538E5">
      <w:r>
        <w:t>Voorbeelden:</w:t>
      </w:r>
    </w:p>
    <w:p w14:paraId="6C3E4779" w14:textId="77777777" w:rsidR="00A538E5" w:rsidRDefault="00DD2791" w:rsidP="00A538E5">
      <w:r>
        <w:rPr>
          <w:noProof/>
          <w:color w:val="000000" w:themeColor="text1"/>
          <w:lang w:eastAsia="nl-NL"/>
        </w:rPr>
        <w:drawing>
          <wp:anchor distT="0" distB="0" distL="114300" distR="114300" simplePos="0" relativeHeight="251658242" behindDoc="0" locked="0" layoutInCell="1" allowOverlap="1" wp14:anchorId="2B31598D" wp14:editId="1F4534CA">
            <wp:simplePos x="0" y="0"/>
            <wp:positionH relativeFrom="margin">
              <wp:posOffset>-66675</wp:posOffset>
            </wp:positionH>
            <wp:positionV relativeFrom="paragraph">
              <wp:posOffset>136525</wp:posOffset>
            </wp:positionV>
            <wp:extent cx="2388870" cy="1585595"/>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mbledon_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8870" cy="1585595"/>
                    </a:xfrm>
                    <a:prstGeom prst="rect">
                      <a:avLst/>
                    </a:prstGeom>
                  </pic:spPr>
                </pic:pic>
              </a:graphicData>
            </a:graphic>
          </wp:anchor>
        </w:drawing>
      </w:r>
      <w:r>
        <w:rPr>
          <w:noProof/>
          <w:color w:val="000000" w:themeColor="text1"/>
          <w:lang w:eastAsia="nl-NL"/>
        </w:rPr>
        <w:drawing>
          <wp:anchor distT="0" distB="0" distL="114300" distR="114300" simplePos="0" relativeHeight="251658240" behindDoc="1" locked="0" layoutInCell="1" allowOverlap="1" wp14:anchorId="3D06F68F" wp14:editId="4F2DA93C">
            <wp:simplePos x="0" y="0"/>
            <wp:positionH relativeFrom="column">
              <wp:posOffset>2661285</wp:posOffset>
            </wp:positionH>
            <wp:positionV relativeFrom="paragraph">
              <wp:posOffset>137160</wp:posOffset>
            </wp:positionV>
            <wp:extent cx="2382520" cy="1595120"/>
            <wp:effectExtent l="0" t="0" r="0" b="508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ndag-tc-de-Wei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2520" cy="1595120"/>
                    </a:xfrm>
                    <a:prstGeom prst="rect">
                      <a:avLst/>
                    </a:prstGeom>
                  </pic:spPr>
                </pic:pic>
              </a:graphicData>
            </a:graphic>
            <wp14:sizeRelH relativeFrom="page">
              <wp14:pctWidth>0</wp14:pctWidth>
            </wp14:sizeRelH>
            <wp14:sizeRelV relativeFrom="page">
              <wp14:pctHeight>0</wp14:pctHeight>
            </wp14:sizeRelV>
          </wp:anchor>
        </w:drawing>
      </w:r>
    </w:p>
    <w:p w14:paraId="2C48E9F0" w14:textId="77777777" w:rsidR="008C37B2" w:rsidRDefault="008C37B2" w:rsidP="00A538E5">
      <w:r>
        <w:t xml:space="preserve"> </w:t>
      </w:r>
    </w:p>
    <w:p w14:paraId="04437522" w14:textId="77777777" w:rsidR="00DD2791" w:rsidRDefault="00DD2791" w:rsidP="00A538E5"/>
    <w:p w14:paraId="2AF13DC5" w14:textId="77777777" w:rsidR="00DD2791" w:rsidRDefault="00DD2791">
      <w:pPr>
        <w:spacing w:line="240" w:lineRule="auto"/>
      </w:pPr>
      <w:r>
        <w:rPr>
          <w:noProof/>
          <w:color w:val="000000" w:themeColor="text1"/>
          <w:lang w:eastAsia="nl-NL"/>
        </w:rPr>
        <w:drawing>
          <wp:anchor distT="0" distB="0" distL="114300" distR="114300" simplePos="0" relativeHeight="251658243" behindDoc="0" locked="0" layoutInCell="1" allowOverlap="1" wp14:anchorId="25C2421C" wp14:editId="286EE173">
            <wp:simplePos x="0" y="0"/>
            <wp:positionH relativeFrom="margin">
              <wp:posOffset>-73660</wp:posOffset>
            </wp:positionH>
            <wp:positionV relativeFrom="paragraph">
              <wp:posOffset>1433830</wp:posOffset>
            </wp:positionV>
            <wp:extent cx="2428875" cy="1607185"/>
            <wp:effectExtent l="0" t="0" r="952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huis RL.jpg"/>
                    <pic:cNvPicPr/>
                  </pic:nvPicPr>
                  <pic:blipFill rotWithShape="1">
                    <a:blip r:embed="rId21" cstate="print">
                      <a:extLst>
                        <a:ext uri="{28A0092B-C50C-407E-A947-70E740481C1C}">
                          <a14:useLocalDpi xmlns:a14="http://schemas.microsoft.com/office/drawing/2010/main" val="0"/>
                        </a:ext>
                      </a:extLst>
                    </a:blip>
                    <a:srcRect l="8260" r="3158"/>
                    <a:stretch/>
                  </pic:blipFill>
                  <pic:spPr bwMode="auto">
                    <a:xfrm>
                      <a:off x="0" y="0"/>
                      <a:ext cx="2428875" cy="160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8241" behindDoc="1" locked="0" layoutInCell="1" allowOverlap="1" wp14:anchorId="40CBB1DF" wp14:editId="6173A195">
            <wp:simplePos x="0" y="0"/>
            <wp:positionH relativeFrom="page">
              <wp:posOffset>3526155</wp:posOffset>
            </wp:positionH>
            <wp:positionV relativeFrom="paragraph">
              <wp:posOffset>1430655</wp:posOffset>
            </wp:positionV>
            <wp:extent cx="2400300" cy="160528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ndag TC Mentheda-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0300" cy="1605280"/>
                    </a:xfrm>
                    <a:prstGeom prst="rect">
                      <a:avLst/>
                    </a:prstGeom>
                  </pic:spPr>
                </pic:pic>
              </a:graphicData>
            </a:graphic>
            <wp14:sizeRelH relativeFrom="page">
              <wp14:pctWidth>0</wp14:pctWidth>
            </wp14:sizeRelH>
            <wp14:sizeRelV relativeFrom="page">
              <wp14:pctHeight>0</wp14:pctHeight>
            </wp14:sizeRelV>
          </wp:anchor>
        </w:drawing>
      </w:r>
      <w:r>
        <w:br w:type="page"/>
      </w:r>
    </w:p>
    <w:p w14:paraId="03DB6CB0" w14:textId="77777777" w:rsidR="00A538E5" w:rsidRDefault="00A538E5" w:rsidP="00A538E5">
      <w:r>
        <w:lastRenderedPageBreak/>
        <w:t>Geposeerde groepsfoto’s hoeven dus niet bij het persbericht, maar zijn perfect voor op Facebook. Let bij het maken van een groepsfoto op het volgende:</w:t>
      </w:r>
    </w:p>
    <w:p w14:paraId="13E53F4F" w14:textId="77777777" w:rsidR="00A538E5" w:rsidRPr="008C37B2" w:rsidRDefault="00A538E5" w:rsidP="00A538E5">
      <w:pPr>
        <w:rPr>
          <w:b/>
        </w:rPr>
      </w:pPr>
      <w:r w:rsidRPr="008C37B2">
        <w:rPr>
          <w:b/>
        </w:rPr>
        <w:t>Groepsfoto’s niet zo…</w:t>
      </w:r>
      <w:r w:rsidRPr="008C37B2">
        <w:rPr>
          <w:b/>
        </w:rPr>
        <w:tab/>
      </w:r>
      <w:r w:rsidR="008C37B2" w:rsidRPr="008C37B2">
        <w:rPr>
          <w:b/>
        </w:rPr>
        <w:tab/>
      </w:r>
      <w:r w:rsidR="008C37B2" w:rsidRPr="008C37B2">
        <w:rPr>
          <w:b/>
        </w:rPr>
        <w:tab/>
      </w:r>
      <w:r w:rsidR="008C37B2" w:rsidRPr="008C37B2">
        <w:rPr>
          <w:b/>
        </w:rPr>
        <w:tab/>
      </w:r>
      <w:r w:rsidR="008C37B2" w:rsidRPr="008C37B2">
        <w:rPr>
          <w:b/>
        </w:rPr>
        <w:tab/>
      </w:r>
      <w:r w:rsidRPr="008C37B2">
        <w:rPr>
          <w:b/>
        </w:rPr>
        <w:t>…maar zo</w:t>
      </w:r>
    </w:p>
    <w:p w14:paraId="5CBA62FC" w14:textId="77777777" w:rsidR="00A538E5" w:rsidRDefault="008C37B2" w:rsidP="00A538E5">
      <w:r w:rsidRPr="00F2541F">
        <w:rPr>
          <w:noProof/>
          <w:color w:val="000000" w:themeColor="text1"/>
          <w:lang w:eastAsia="nl-NL"/>
        </w:rPr>
        <w:drawing>
          <wp:anchor distT="0" distB="0" distL="114300" distR="114300" simplePos="0" relativeHeight="251658244" behindDoc="0" locked="0" layoutInCell="1" allowOverlap="1" wp14:anchorId="2C0ACEB6" wp14:editId="35A8E014">
            <wp:simplePos x="0" y="0"/>
            <wp:positionH relativeFrom="column">
              <wp:posOffset>3183255</wp:posOffset>
            </wp:positionH>
            <wp:positionV relativeFrom="paragraph">
              <wp:posOffset>2000250</wp:posOffset>
            </wp:positionV>
            <wp:extent cx="2699385" cy="1720850"/>
            <wp:effectExtent l="0" t="0" r="571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epsfot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9385" cy="1720850"/>
                    </a:xfrm>
                    <a:prstGeom prst="rect">
                      <a:avLst/>
                    </a:prstGeom>
                  </pic:spPr>
                </pic:pic>
              </a:graphicData>
            </a:graphic>
          </wp:anchor>
        </w:drawing>
      </w:r>
      <w:r w:rsidRPr="00F2541F">
        <w:rPr>
          <w:noProof/>
          <w:color w:val="000000" w:themeColor="text1"/>
          <w:lang w:eastAsia="nl-NL"/>
        </w:rPr>
        <w:drawing>
          <wp:anchor distT="0" distB="0" distL="114300" distR="114300" simplePos="0" relativeHeight="251658246" behindDoc="0" locked="0" layoutInCell="1" allowOverlap="1" wp14:anchorId="2AA92F71" wp14:editId="378DC32A">
            <wp:simplePos x="0" y="0"/>
            <wp:positionH relativeFrom="column">
              <wp:posOffset>3181985</wp:posOffset>
            </wp:positionH>
            <wp:positionV relativeFrom="paragraph">
              <wp:posOffset>179070</wp:posOffset>
            </wp:positionV>
            <wp:extent cx="2700655" cy="1799590"/>
            <wp:effectExtent l="0" t="0" r="4445" b="0"/>
            <wp:wrapSquare wrapText="bothSides"/>
            <wp:docPr id="17" name="Afbeelding 17" descr="Afbeeldingsresultaat voor tennistoerno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ennistoernoo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655" cy="1799590"/>
                    </a:xfrm>
                    <a:prstGeom prst="rect">
                      <a:avLst/>
                    </a:prstGeom>
                    <a:noFill/>
                    <a:ln>
                      <a:noFill/>
                    </a:ln>
                  </pic:spPr>
                </pic:pic>
              </a:graphicData>
            </a:graphic>
          </wp:anchor>
        </w:drawing>
      </w:r>
      <w:r w:rsidR="00A538E5">
        <w:t xml:space="preserve"> </w:t>
      </w:r>
    </w:p>
    <w:p w14:paraId="75743A9B" w14:textId="77777777" w:rsidR="00A538E5" w:rsidRDefault="008C37B2" w:rsidP="00A538E5">
      <w:r w:rsidRPr="00F2541F">
        <w:rPr>
          <w:noProof/>
          <w:color w:val="000000" w:themeColor="text1"/>
          <w:lang w:eastAsia="nl-NL"/>
        </w:rPr>
        <w:drawing>
          <wp:anchor distT="0" distB="0" distL="114300" distR="114300" simplePos="0" relativeHeight="251658245" behindDoc="0" locked="0" layoutInCell="1" allowOverlap="1" wp14:anchorId="5484F62D" wp14:editId="0BE506F9">
            <wp:simplePos x="0" y="0"/>
            <wp:positionH relativeFrom="column">
              <wp:posOffset>-3175</wp:posOffset>
            </wp:positionH>
            <wp:positionV relativeFrom="paragraph">
              <wp:posOffset>3175</wp:posOffset>
            </wp:positionV>
            <wp:extent cx="2880000" cy="2160000"/>
            <wp:effectExtent l="0" t="0" r="0" b="0"/>
            <wp:wrapSquare wrapText="bothSides"/>
            <wp:docPr id="9" name="Afbeelding 9" descr="Afbeeldingsresultaat voor tennistoerno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ennistoernoo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anchor>
        </w:drawing>
      </w:r>
      <w:r>
        <w:t xml:space="preserve"> </w:t>
      </w:r>
    </w:p>
    <w:p w14:paraId="06F93D14" w14:textId="77777777" w:rsidR="00A538E5" w:rsidRDefault="00A538E5" w:rsidP="00A538E5">
      <w:r>
        <w:t>•</w:t>
      </w:r>
      <w:r>
        <w:tab/>
        <w:t>Ga dichter bij de groep staan.</w:t>
      </w:r>
    </w:p>
    <w:p w14:paraId="22A8E9FB" w14:textId="77777777" w:rsidR="00A538E5" w:rsidRDefault="00A538E5" w:rsidP="00F94B70">
      <w:pPr>
        <w:ind w:left="720" w:hanging="720"/>
      </w:pPr>
      <w:r>
        <w:t>•</w:t>
      </w:r>
      <w:r>
        <w:tab/>
        <w:t>Krimp de groep in en laat mensen op de voorste rij zakken.</w:t>
      </w:r>
    </w:p>
    <w:p w14:paraId="45250120" w14:textId="77777777" w:rsidR="00A538E5" w:rsidRDefault="00A538E5" w:rsidP="00950D8F">
      <w:pPr>
        <w:ind w:left="720" w:hanging="720"/>
      </w:pPr>
      <w:r>
        <w:t>•</w:t>
      </w:r>
      <w:r>
        <w:tab/>
        <w:t>Eventueel handen/rackets omhoog. Let op dat ieders hoofd zichtbaar blijft.</w:t>
      </w:r>
    </w:p>
    <w:p w14:paraId="37A8F248" w14:textId="77777777" w:rsidR="00A538E5" w:rsidRDefault="00A538E5" w:rsidP="00950D8F">
      <w:pPr>
        <w:ind w:left="720" w:hanging="720"/>
      </w:pPr>
      <w:r>
        <w:t>•</w:t>
      </w:r>
      <w:r>
        <w:tab/>
        <w:t>Maak meerdere foto’s en kies achteraf de beste optie.</w:t>
      </w:r>
    </w:p>
    <w:p w14:paraId="67637CD6" w14:textId="77777777" w:rsidR="00A538E5" w:rsidRDefault="00A538E5" w:rsidP="00A538E5">
      <w:r>
        <w:tab/>
        <w:t xml:space="preserve"> </w:t>
      </w:r>
    </w:p>
    <w:p w14:paraId="6EB8FEEC" w14:textId="77777777" w:rsidR="00A538E5" w:rsidRDefault="00A538E5" w:rsidP="00310A0B">
      <w:pPr>
        <w:pStyle w:val="Kop2"/>
      </w:pPr>
      <w:bookmarkStart w:id="33" w:name="_Toc474746138"/>
      <w:bookmarkStart w:id="34" w:name="_Toc32322816"/>
      <w:r>
        <w:t>Schrijf een fotobijschrift</w:t>
      </w:r>
      <w:bookmarkEnd w:id="33"/>
      <w:bookmarkEnd w:id="34"/>
    </w:p>
    <w:p w14:paraId="4A189420" w14:textId="20102ADB" w:rsidR="00A538E5" w:rsidRDefault="00A538E5" w:rsidP="00A538E5">
      <w:r>
        <w:t xml:space="preserve">Bij de foto in het persbericht hoort een bijschrift. Beschrijf niet precies wat er op de foto staat, maar vermeld details die de lezer niet weet bij het zien van alleen de foto. Bijvoorbeeld de naam van de </w:t>
      </w:r>
      <w:r w:rsidR="001910E2">
        <w:t>vereniging</w:t>
      </w:r>
      <w:r>
        <w:t xml:space="preserve">, datum van de open dag en hoeveel deelnemers die dag meededen. Onder een foto van een kettingbotsing zet je immers ook niet dat er auto’s op elkaar gebotst zijn. Dat ziet de lezer zelf wel. Voeg eventueel ook de naam van de fotograaf toe. </w:t>
      </w:r>
    </w:p>
    <w:p w14:paraId="2BF77B26" w14:textId="77777777" w:rsidR="00A538E5" w:rsidRDefault="00A538E5" w:rsidP="00A538E5"/>
    <w:p w14:paraId="503C2D61" w14:textId="77777777" w:rsidR="00A538E5" w:rsidRDefault="00A538E5" w:rsidP="00A538E5">
      <w:r>
        <w:t>Voorbeelden*:</w:t>
      </w:r>
    </w:p>
    <w:p w14:paraId="2FA5D481" w14:textId="6E5378FD" w:rsidR="00A538E5" w:rsidRDefault="00A538E5" w:rsidP="00A538E5">
      <w:r>
        <w:t>- Tennisclub [</w:t>
      </w:r>
      <w:r w:rsidRPr="005C6913">
        <w:t>naam</w:t>
      </w:r>
      <w:r>
        <w:t>] heeft er weer een paar nieuwe fans bij. [</w:t>
      </w:r>
      <w:r w:rsidRPr="005C6913">
        <w:t>Tientallen</w:t>
      </w:r>
      <w:r>
        <w:t>] mensen bezochten daar [</w:t>
      </w:r>
      <w:r w:rsidRPr="005C6913">
        <w:t>gisteren</w:t>
      </w:r>
      <w:r>
        <w:t xml:space="preserve">] de open dag en maakten kennis met </w:t>
      </w:r>
      <w:r w:rsidR="004A3343" w:rsidRPr="005C6913">
        <w:t>tennis</w:t>
      </w:r>
      <w:r w:rsidRPr="005C6913">
        <w:t xml:space="preserve">. </w:t>
      </w:r>
      <w:r>
        <w:t>Foto: [</w:t>
      </w:r>
      <w:r w:rsidRPr="005C6913">
        <w:t>naam fotograaf</w:t>
      </w:r>
      <w:r>
        <w:t xml:space="preserve">] </w:t>
      </w:r>
    </w:p>
    <w:p w14:paraId="07D632C8" w14:textId="77777777" w:rsidR="00A538E5" w:rsidRDefault="00A538E5" w:rsidP="00A538E5">
      <w:r>
        <w:t>- Op club [</w:t>
      </w:r>
      <w:r w:rsidRPr="005C6913">
        <w:t>naam</w:t>
      </w:r>
      <w:r>
        <w:t>] maakten [</w:t>
      </w:r>
      <w:r w:rsidRPr="005C6913">
        <w:t>gisteren</w:t>
      </w:r>
      <w:r>
        <w:t>] [</w:t>
      </w:r>
      <w:r w:rsidRPr="005C6913">
        <w:t>aantal</w:t>
      </w:r>
      <w:r>
        <w:t>] personen kennis met tennis. Foto: [</w:t>
      </w:r>
      <w:r w:rsidRPr="005C6913">
        <w:t>naam fotograaf</w:t>
      </w:r>
      <w:r>
        <w:t xml:space="preserve">] </w:t>
      </w:r>
    </w:p>
    <w:p w14:paraId="3F66D4EF" w14:textId="77777777" w:rsidR="00DD7B4B" w:rsidRPr="005C6913" w:rsidRDefault="00A538E5" w:rsidP="00A538E5">
      <w:r>
        <w:t>- De open dag bij club [</w:t>
      </w:r>
      <w:r w:rsidRPr="005C6913">
        <w:t>naam</w:t>
      </w:r>
      <w:r>
        <w:t>] is [</w:t>
      </w:r>
      <w:r w:rsidRPr="005C6913">
        <w:t>gisteren</w:t>
      </w:r>
      <w:r>
        <w:t>] bezocht door [</w:t>
      </w:r>
      <w:r w:rsidRPr="005C6913">
        <w:t>tientallen</w:t>
      </w:r>
      <w:r>
        <w:t>] tennisfanaten en hun vrienden en familieleden. Foto: [</w:t>
      </w:r>
      <w:r w:rsidRPr="005C6913">
        <w:t>naam fotograaf</w:t>
      </w:r>
      <w:r w:rsidR="00EB3458">
        <w:t>]</w:t>
      </w:r>
    </w:p>
    <w:sectPr w:rsidR="00DD7B4B" w:rsidRPr="005C6913" w:rsidSect="00227F24">
      <w:headerReference w:type="default" r:id="rId26"/>
      <w:footerReference w:type="default" r:id="rId27"/>
      <w:headerReference w:type="first" r:id="rId28"/>
      <w:pgSz w:w="11900" w:h="16840" w:code="9"/>
      <w:pgMar w:top="2211" w:right="1985" w:bottom="1134" w:left="1361" w:header="284"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65AEF" w14:textId="77777777" w:rsidR="009E283A" w:rsidRDefault="009E283A" w:rsidP="00D82194">
      <w:r>
        <w:separator/>
      </w:r>
    </w:p>
  </w:endnote>
  <w:endnote w:type="continuationSeparator" w:id="0">
    <w:p w14:paraId="4B75F89C" w14:textId="77777777" w:rsidR="009E283A" w:rsidRDefault="009E283A" w:rsidP="00D82194">
      <w:r>
        <w:continuationSeparator/>
      </w:r>
    </w:p>
  </w:endnote>
  <w:endnote w:type="continuationNotice" w:id="1">
    <w:p w14:paraId="385AF4BA" w14:textId="77777777" w:rsidR="009E283A" w:rsidRDefault="009E28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59E2" w14:textId="77777777" w:rsidR="00E814C0" w:rsidRDefault="00E814C0">
    <w:pPr>
      <w:pStyle w:val="Voettekst"/>
    </w:pPr>
    <w:r>
      <w:fldChar w:fldCharType="begin"/>
    </w:r>
    <w:r>
      <w:instrText xml:space="preserve">page </w:instrText>
    </w:r>
    <w:r>
      <w:fldChar w:fldCharType="separate"/>
    </w:r>
    <w:r w:rsidR="00A96BAE">
      <w:rPr>
        <w:noProof/>
      </w:rPr>
      <w:t>3</w:t>
    </w:r>
    <w:r>
      <w:fldChar w:fldCharType="end"/>
    </w:r>
    <w:r>
      <w:rPr>
        <w:noProof/>
        <w:lang w:eastAsia="nl-NL"/>
      </w:rPr>
      <w:drawing>
        <wp:anchor distT="0" distB="0" distL="114300" distR="114300" simplePos="0" relativeHeight="251658241" behindDoc="1" locked="1" layoutInCell="1" allowOverlap="1" wp14:anchorId="3C2C4755" wp14:editId="09B951C3">
          <wp:simplePos x="0" y="0"/>
          <wp:positionH relativeFrom="page">
            <wp:posOffset>845820</wp:posOffset>
          </wp:positionH>
          <wp:positionV relativeFrom="page">
            <wp:posOffset>8969375</wp:posOffset>
          </wp:positionV>
          <wp:extent cx="6735445" cy="1727835"/>
          <wp:effectExtent l="0" t="0" r="825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5445" cy="17278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9220" w14:textId="77777777" w:rsidR="009E283A" w:rsidRDefault="009E283A" w:rsidP="00D82194">
      <w:r>
        <w:separator/>
      </w:r>
    </w:p>
  </w:footnote>
  <w:footnote w:type="continuationSeparator" w:id="0">
    <w:p w14:paraId="14C234F0" w14:textId="77777777" w:rsidR="009E283A" w:rsidRDefault="009E283A" w:rsidP="00D82194">
      <w:r>
        <w:continuationSeparator/>
      </w:r>
    </w:p>
  </w:footnote>
  <w:footnote w:type="continuationNotice" w:id="1">
    <w:p w14:paraId="30EE5EE7" w14:textId="77777777" w:rsidR="009E283A" w:rsidRDefault="009E283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7745" w14:textId="07F86179" w:rsidR="00E814C0" w:rsidRDefault="00B92641">
    <w:pPr>
      <w:pStyle w:val="Koptekst"/>
    </w:pPr>
    <w:r>
      <w:rPr>
        <w:noProof/>
      </w:rPr>
      <w:drawing>
        <wp:anchor distT="0" distB="0" distL="114300" distR="114300" simplePos="0" relativeHeight="251658242" behindDoc="0" locked="0" layoutInCell="1" allowOverlap="1" wp14:anchorId="5EC00F36" wp14:editId="5316CEA3">
          <wp:simplePos x="0" y="0"/>
          <wp:positionH relativeFrom="column">
            <wp:posOffset>1905</wp:posOffset>
          </wp:positionH>
          <wp:positionV relativeFrom="paragraph">
            <wp:posOffset>109551</wp:posOffset>
          </wp:positionV>
          <wp:extent cx="2307600" cy="687600"/>
          <wp:effectExtent l="0" t="0" r="0" b="0"/>
          <wp:wrapSquare wrapText="bothSides"/>
          <wp:docPr id="7" name="Afbeelding 7"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nltb_2019_logo_RGB_lig.jpg"/>
                  <pic:cNvPicPr/>
                </pic:nvPicPr>
                <pic:blipFill>
                  <a:blip r:embed="rId1"/>
                  <a:stretch>
                    <a:fillRect/>
                  </a:stretch>
                </pic:blipFill>
                <pic:spPr>
                  <a:xfrm>
                    <a:off x="0" y="0"/>
                    <a:ext cx="2307600" cy="68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9B0E" w14:textId="77777777" w:rsidR="00E814C0" w:rsidRDefault="00E814C0" w:rsidP="00DD7B4B">
    <w:pPr>
      <w:pStyle w:val="Kopteksteerstepagina"/>
    </w:pPr>
    <w:r>
      <w:rPr>
        <w:noProof/>
        <w:lang w:eastAsia="nl-NL"/>
      </w:rPr>
      <w:drawing>
        <wp:anchor distT="0" distB="0" distL="114300" distR="114300" simplePos="0" relativeHeight="251658240" behindDoc="0" locked="1" layoutInCell="1" allowOverlap="1" wp14:anchorId="25825D10" wp14:editId="153903A2">
          <wp:simplePos x="0" y="0"/>
          <wp:positionH relativeFrom="page">
            <wp:posOffset>845820</wp:posOffset>
          </wp:positionH>
          <wp:positionV relativeFrom="page">
            <wp:align>top</wp:align>
          </wp:positionV>
          <wp:extent cx="6727825" cy="1947545"/>
          <wp:effectExtent l="0" t="0" r="0"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LTB_briefpapier-1.png"/>
                  <pic:cNvPicPr/>
                </pic:nvPicPr>
                <pic:blipFill>
                  <a:blip r:embed="rId1">
                    <a:extLst>
                      <a:ext uri="{28A0092B-C50C-407E-A947-70E740481C1C}">
                        <a14:useLocalDpi xmlns:a14="http://schemas.microsoft.com/office/drawing/2010/main" val="0"/>
                      </a:ext>
                    </a:extLst>
                  </a:blip>
                  <a:stretch>
                    <a:fillRect/>
                  </a:stretch>
                </pic:blipFill>
                <pic:spPr>
                  <a:xfrm>
                    <a:off x="0" y="0"/>
                    <a:ext cx="6728400" cy="194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E0D89"/>
    <w:multiLevelType w:val="hybridMultilevel"/>
    <w:tmpl w:val="EFF2BCBE"/>
    <w:lvl w:ilvl="0" w:tplc="CC2C2B6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57633D2"/>
    <w:multiLevelType w:val="hybridMultilevel"/>
    <w:tmpl w:val="F8AEDCE8"/>
    <w:lvl w:ilvl="0" w:tplc="0EF88C32">
      <w:numFmt w:val="bullet"/>
      <w:lvlText w:val="•"/>
      <w:lvlJc w:val="left"/>
      <w:pPr>
        <w:ind w:left="1080" w:hanging="72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93C6C0A"/>
    <w:multiLevelType w:val="hybridMultilevel"/>
    <w:tmpl w:val="6770C0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A9F1DF5"/>
    <w:multiLevelType w:val="hybridMultilevel"/>
    <w:tmpl w:val="EBACA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BE5258F"/>
    <w:multiLevelType w:val="hybridMultilevel"/>
    <w:tmpl w:val="FCEA5170"/>
    <w:lvl w:ilvl="0" w:tplc="1598BD2E">
      <w:start w:val="1"/>
      <w:numFmt w:val="decimal"/>
      <w:lvlText w:val="%1."/>
      <w:lvlJc w:val="left"/>
      <w:pPr>
        <w:ind w:left="1080" w:hanging="72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93566E1"/>
    <w:multiLevelType w:val="hybridMultilevel"/>
    <w:tmpl w:val="2C180C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1B87E3C"/>
    <w:multiLevelType w:val="hybridMultilevel"/>
    <w:tmpl w:val="666CDCEE"/>
    <w:lvl w:ilvl="0" w:tplc="44A4C17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02E"/>
    <w:rsid w:val="00007390"/>
    <w:rsid w:val="00032E4F"/>
    <w:rsid w:val="00033C0A"/>
    <w:rsid w:val="00034AFE"/>
    <w:rsid w:val="00034E31"/>
    <w:rsid w:val="00052D30"/>
    <w:rsid w:val="00067828"/>
    <w:rsid w:val="0007621A"/>
    <w:rsid w:val="000766F8"/>
    <w:rsid w:val="00096F82"/>
    <w:rsid w:val="000A2F0D"/>
    <w:rsid w:val="000B19F8"/>
    <w:rsid w:val="000B4A0C"/>
    <w:rsid w:val="000E46FB"/>
    <w:rsid w:val="0012003D"/>
    <w:rsid w:val="00126C4E"/>
    <w:rsid w:val="00127906"/>
    <w:rsid w:val="00143F30"/>
    <w:rsid w:val="00156F4D"/>
    <w:rsid w:val="0016346D"/>
    <w:rsid w:val="001712DB"/>
    <w:rsid w:val="001844D7"/>
    <w:rsid w:val="001860CA"/>
    <w:rsid w:val="001910E2"/>
    <w:rsid w:val="001A78FD"/>
    <w:rsid w:val="001D3BE9"/>
    <w:rsid w:val="001D7F50"/>
    <w:rsid w:val="001E171A"/>
    <w:rsid w:val="001E358C"/>
    <w:rsid w:val="001F1B8D"/>
    <w:rsid w:val="00217C9B"/>
    <w:rsid w:val="00222300"/>
    <w:rsid w:val="00227F24"/>
    <w:rsid w:val="00232D48"/>
    <w:rsid w:val="0024014E"/>
    <w:rsid w:val="00240341"/>
    <w:rsid w:val="00240725"/>
    <w:rsid w:val="002532DE"/>
    <w:rsid w:val="00253739"/>
    <w:rsid w:val="002546A1"/>
    <w:rsid w:val="00266F81"/>
    <w:rsid w:val="002708CD"/>
    <w:rsid w:val="0027334C"/>
    <w:rsid w:val="0027355A"/>
    <w:rsid w:val="002A4E79"/>
    <w:rsid w:val="002D2AB1"/>
    <w:rsid w:val="002E04AD"/>
    <w:rsid w:val="002E3F25"/>
    <w:rsid w:val="002E7A26"/>
    <w:rsid w:val="003025EB"/>
    <w:rsid w:val="00307096"/>
    <w:rsid w:val="00310A0B"/>
    <w:rsid w:val="00323272"/>
    <w:rsid w:val="00331D24"/>
    <w:rsid w:val="0033664F"/>
    <w:rsid w:val="00353F11"/>
    <w:rsid w:val="003749CD"/>
    <w:rsid w:val="003807FC"/>
    <w:rsid w:val="003876DE"/>
    <w:rsid w:val="00393514"/>
    <w:rsid w:val="003A23C4"/>
    <w:rsid w:val="003A308E"/>
    <w:rsid w:val="003A7747"/>
    <w:rsid w:val="003B5F54"/>
    <w:rsid w:val="003D6581"/>
    <w:rsid w:val="003D7BCA"/>
    <w:rsid w:val="00403458"/>
    <w:rsid w:val="00423316"/>
    <w:rsid w:val="00425DA1"/>
    <w:rsid w:val="00443F4D"/>
    <w:rsid w:val="00447C58"/>
    <w:rsid w:val="004534B0"/>
    <w:rsid w:val="00454D69"/>
    <w:rsid w:val="00455963"/>
    <w:rsid w:val="00457670"/>
    <w:rsid w:val="004729AE"/>
    <w:rsid w:val="004802E0"/>
    <w:rsid w:val="00487924"/>
    <w:rsid w:val="004A3343"/>
    <w:rsid w:val="004B1852"/>
    <w:rsid w:val="004B22F8"/>
    <w:rsid w:val="004F17A1"/>
    <w:rsid w:val="00513D84"/>
    <w:rsid w:val="00521BD9"/>
    <w:rsid w:val="005221EA"/>
    <w:rsid w:val="00533B6A"/>
    <w:rsid w:val="00555214"/>
    <w:rsid w:val="00555622"/>
    <w:rsid w:val="0055785C"/>
    <w:rsid w:val="00560A1E"/>
    <w:rsid w:val="005673F2"/>
    <w:rsid w:val="00571BBB"/>
    <w:rsid w:val="00573B3F"/>
    <w:rsid w:val="0058623B"/>
    <w:rsid w:val="0059649D"/>
    <w:rsid w:val="00596DAE"/>
    <w:rsid w:val="005A3F67"/>
    <w:rsid w:val="005B19CB"/>
    <w:rsid w:val="005B4BEF"/>
    <w:rsid w:val="005C563E"/>
    <w:rsid w:val="005C6913"/>
    <w:rsid w:val="005D17C5"/>
    <w:rsid w:val="005E6B11"/>
    <w:rsid w:val="005F7063"/>
    <w:rsid w:val="006020F3"/>
    <w:rsid w:val="006024FE"/>
    <w:rsid w:val="0062462F"/>
    <w:rsid w:val="006335D4"/>
    <w:rsid w:val="006365B3"/>
    <w:rsid w:val="00642030"/>
    <w:rsid w:val="006704DC"/>
    <w:rsid w:val="006903D5"/>
    <w:rsid w:val="00693CA7"/>
    <w:rsid w:val="006950A2"/>
    <w:rsid w:val="006A5507"/>
    <w:rsid w:val="006C1923"/>
    <w:rsid w:val="006D5201"/>
    <w:rsid w:val="0072115F"/>
    <w:rsid w:val="0073024C"/>
    <w:rsid w:val="0075508C"/>
    <w:rsid w:val="007678EC"/>
    <w:rsid w:val="00775D38"/>
    <w:rsid w:val="00781264"/>
    <w:rsid w:val="00783054"/>
    <w:rsid w:val="007E62D9"/>
    <w:rsid w:val="008000DA"/>
    <w:rsid w:val="00807B8D"/>
    <w:rsid w:val="00817394"/>
    <w:rsid w:val="00830827"/>
    <w:rsid w:val="00831AEE"/>
    <w:rsid w:val="0083302E"/>
    <w:rsid w:val="00836F04"/>
    <w:rsid w:val="008566B2"/>
    <w:rsid w:val="00875688"/>
    <w:rsid w:val="008760B1"/>
    <w:rsid w:val="00880043"/>
    <w:rsid w:val="00880CE3"/>
    <w:rsid w:val="00882BDA"/>
    <w:rsid w:val="0088441E"/>
    <w:rsid w:val="008B30A6"/>
    <w:rsid w:val="008C1EE6"/>
    <w:rsid w:val="008C37B2"/>
    <w:rsid w:val="008D6BE9"/>
    <w:rsid w:val="008E2DEB"/>
    <w:rsid w:val="008E5F63"/>
    <w:rsid w:val="008F22D4"/>
    <w:rsid w:val="0090208C"/>
    <w:rsid w:val="00911475"/>
    <w:rsid w:val="00920AA4"/>
    <w:rsid w:val="00950D8F"/>
    <w:rsid w:val="00951DB3"/>
    <w:rsid w:val="00951E46"/>
    <w:rsid w:val="009A7F16"/>
    <w:rsid w:val="009D1A38"/>
    <w:rsid w:val="009D3382"/>
    <w:rsid w:val="009D4AB2"/>
    <w:rsid w:val="009E283A"/>
    <w:rsid w:val="009F64A8"/>
    <w:rsid w:val="009F7A60"/>
    <w:rsid w:val="00A538E5"/>
    <w:rsid w:val="00A62F2D"/>
    <w:rsid w:val="00A71873"/>
    <w:rsid w:val="00A94DC0"/>
    <w:rsid w:val="00A96BAE"/>
    <w:rsid w:val="00AA4CE6"/>
    <w:rsid w:val="00AC012A"/>
    <w:rsid w:val="00AD1DB9"/>
    <w:rsid w:val="00AD1FE8"/>
    <w:rsid w:val="00AD2183"/>
    <w:rsid w:val="00AE2E2A"/>
    <w:rsid w:val="00AF7B9F"/>
    <w:rsid w:val="00B17E20"/>
    <w:rsid w:val="00B26E62"/>
    <w:rsid w:val="00B27D9F"/>
    <w:rsid w:val="00B37AAD"/>
    <w:rsid w:val="00B522D2"/>
    <w:rsid w:val="00B5288F"/>
    <w:rsid w:val="00B92641"/>
    <w:rsid w:val="00BC3C91"/>
    <w:rsid w:val="00BD1F4E"/>
    <w:rsid w:val="00BD336B"/>
    <w:rsid w:val="00BE75B7"/>
    <w:rsid w:val="00BF0964"/>
    <w:rsid w:val="00BF72AA"/>
    <w:rsid w:val="00C13BD5"/>
    <w:rsid w:val="00C26C13"/>
    <w:rsid w:val="00C3053B"/>
    <w:rsid w:val="00C42254"/>
    <w:rsid w:val="00C50A79"/>
    <w:rsid w:val="00C572C3"/>
    <w:rsid w:val="00C57766"/>
    <w:rsid w:val="00C72BA1"/>
    <w:rsid w:val="00C82150"/>
    <w:rsid w:val="00CB2027"/>
    <w:rsid w:val="00CC1E85"/>
    <w:rsid w:val="00CE6C0E"/>
    <w:rsid w:val="00CE7858"/>
    <w:rsid w:val="00D345E6"/>
    <w:rsid w:val="00D420B9"/>
    <w:rsid w:val="00D66CE5"/>
    <w:rsid w:val="00D82194"/>
    <w:rsid w:val="00D87934"/>
    <w:rsid w:val="00D975B2"/>
    <w:rsid w:val="00DC2462"/>
    <w:rsid w:val="00DD2791"/>
    <w:rsid w:val="00DD7B4B"/>
    <w:rsid w:val="00DF6A7C"/>
    <w:rsid w:val="00DF6D13"/>
    <w:rsid w:val="00E02590"/>
    <w:rsid w:val="00E05432"/>
    <w:rsid w:val="00E153C4"/>
    <w:rsid w:val="00E20AA0"/>
    <w:rsid w:val="00E21CE3"/>
    <w:rsid w:val="00E25336"/>
    <w:rsid w:val="00E32BD7"/>
    <w:rsid w:val="00E50151"/>
    <w:rsid w:val="00E55F8C"/>
    <w:rsid w:val="00E72B97"/>
    <w:rsid w:val="00E814C0"/>
    <w:rsid w:val="00E83028"/>
    <w:rsid w:val="00E90218"/>
    <w:rsid w:val="00E9666A"/>
    <w:rsid w:val="00EB3458"/>
    <w:rsid w:val="00EC1DC3"/>
    <w:rsid w:val="00ED3F46"/>
    <w:rsid w:val="00ED6693"/>
    <w:rsid w:val="00EF751A"/>
    <w:rsid w:val="00F3105B"/>
    <w:rsid w:val="00F33638"/>
    <w:rsid w:val="00F34CEE"/>
    <w:rsid w:val="00F634D7"/>
    <w:rsid w:val="00F71E00"/>
    <w:rsid w:val="00F81952"/>
    <w:rsid w:val="00F87F71"/>
    <w:rsid w:val="00F87FDF"/>
    <w:rsid w:val="00F949DE"/>
    <w:rsid w:val="00F94B70"/>
    <w:rsid w:val="00FE4C35"/>
    <w:rsid w:val="00FE673A"/>
    <w:rsid w:val="00FF4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B44F8C0"/>
  <w15:docId w15:val="{ADB8579C-71E3-4A1A-A882-7F07E1DA1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D7B4B"/>
    <w:pPr>
      <w:spacing w:line="276" w:lineRule="auto"/>
    </w:pPr>
    <w:rPr>
      <w:rFonts w:ascii="Arial" w:hAnsi="Arial"/>
      <w:color w:val="13207E"/>
      <w:szCs w:val="24"/>
      <w:lang w:val="nl-NL" w:eastAsia="en-US"/>
    </w:rPr>
  </w:style>
  <w:style w:type="paragraph" w:styleId="Kop1">
    <w:name w:val="heading 1"/>
    <w:basedOn w:val="Standaard"/>
    <w:next w:val="Standaard"/>
    <w:link w:val="Kop1Char"/>
    <w:uiPriority w:val="9"/>
    <w:qFormat/>
    <w:rsid w:val="00DD7B4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DD7B4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E25336"/>
    <w:pPr>
      <w:ind w:right="-1361"/>
      <w:jc w:val="right"/>
    </w:pPr>
    <w:rPr>
      <w:b/>
      <w:color w:val="FFFFFF"/>
    </w:rPr>
  </w:style>
  <w:style w:type="character" w:customStyle="1" w:styleId="VoettekstChar">
    <w:name w:val="Voettekst Char"/>
    <w:basedOn w:val="Standaardalinea-lettertype"/>
    <w:link w:val="Voettekst"/>
    <w:uiPriority w:val="99"/>
    <w:rsid w:val="00E25336"/>
    <w:rPr>
      <w:rFonts w:ascii="Arial" w:hAnsi="Arial"/>
      <w:b/>
      <w:color w:val="FFFFFF"/>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DD7B4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DD7B4B"/>
    <w:rPr>
      <w:rFonts w:ascii="Arial" w:eastAsiaTheme="majorEastAsia" w:hAnsi="Arial" w:cstheme="majorBidi"/>
      <w:b/>
      <w:bCs/>
      <w:color w:val="13207E"/>
      <w:szCs w:val="26"/>
      <w:lang w:val="nl-NL" w:eastAsia="en-US"/>
    </w:rPr>
  </w:style>
  <w:style w:type="paragraph" w:customStyle="1" w:styleId="Kopteksteerstepagina">
    <w:name w:val="Koptekst eerste pagina"/>
    <w:basedOn w:val="Koptekst"/>
    <w:rsid w:val="00E25336"/>
    <w:pPr>
      <w:spacing w:after="3345"/>
    </w:pPr>
  </w:style>
  <w:style w:type="table" w:styleId="Tabelraster">
    <w:name w:val="Table Grid"/>
    <w:basedOn w:val="Standaardtabel"/>
    <w:uiPriority w:val="39"/>
    <w:rsid w:val="00A538E5"/>
    <w:rPr>
      <w:rFonts w:asciiTheme="minorHAnsi" w:eastAsiaTheme="minorHAnsi" w:hAnsiTheme="minorHAnsi" w:cstheme="minorBid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rsid w:val="00A538E5"/>
    <w:pPr>
      <w:ind w:left="720"/>
      <w:contextualSpacing/>
    </w:pPr>
  </w:style>
  <w:style w:type="paragraph" w:styleId="Kopvaninhoudsopgave">
    <w:name w:val="TOC Heading"/>
    <w:basedOn w:val="Kop1"/>
    <w:next w:val="Standaard"/>
    <w:uiPriority w:val="39"/>
    <w:unhideWhenUsed/>
    <w:qFormat/>
    <w:rsid w:val="00781264"/>
    <w:pPr>
      <w:spacing w:before="240" w:line="259" w:lineRule="auto"/>
      <w:outlineLvl w:val="9"/>
    </w:pPr>
    <w:rPr>
      <w:rFonts w:asciiTheme="majorHAnsi" w:hAnsiTheme="majorHAnsi"/>
      <w:b w:val="0"/>
      <w:bCs w:val="0"/>
      <w:color w:val="365F91" w:themeColor="accent1" w:themeShade="BF"/>
      <w:sz w:val="32"/>
      <w:szCs w:val="32"/>
      <w:lang w:eastAsia="nl-NL"/>
    </w:rPr>
  </w:style>
  <w:style w:type="paragraph" w:styleId="Inhopg1">
    <w:name w:val="toc 1"/>
    <w:basedOn w:val="Standaard"/>
    <w:next w:val="Standaard"/>
    <w:autoRedefine/>
    <w:uiPriority w:val="39"/>
    <w:unhideWhenUsed/>
    <w:rsid w:val="00781264"/>
    <w:pPr>
      <w:spacing w:after="100"/>
    </w:pPr>
  </w:style>
  <w:style w:type="paragraph" w:styleId="Inhopg2">
    <w:name w:val="toc 2"/>
    <w:basedOn w:val="Standaard"/>
    <w:next w:val="Standaard"/>
    <w:autoRedefine/>
    <w:uiPriority w:val="39"/>
    <w:unhideWhenUsed/>
    <w:rsid w:val="00781264"/>
    <w:pPr>
      <w:spacing w:after="100"/>
      <w:ind w:left="200"/>
    </w:pPr>
  </w:style>
  <w:style w:type="character" w:styleId="Hyperlink">
    <w:name w:val="Hyperlink"/>
    <w:basedOn w:val="Standaardalinea-lettertype"/>
    <w:uiPriority w:val="99"/>
    <w:unhideWhenUsed/>
    <w:rsid w:val="00781264"/>
    <w:rPr>
      <w:color w:val="0000FF" w:themeColor="hyperlink"/>
      <w:u w:val="single"/>
    </w:rPr>
  </w:style>
  <w:style w:type="character" w:styleId="Verwijzingopmerking">
    <w:name w:val="annotation reference"/>
    <w:basedOn w:val="Standaardalinea-lettertype"/>
    <w:unhideWhenUsed/>
    <w:rsid w:val="00310A0B"/>
    <w:rPr>
      <w:sz w:val="16"/>
      <w:szCs w:val="16"/>
    </w:rPr>
  </w:style>
  <w:style w:type="paragraph" w:styleId="Tekstopmerking">
    <w:name w:val="annotation text"/>
    <w:basedOn w:val="Standaard"/>
    <w:link w:val="TekstopmerkingChar"/>
    <w:unhideWhenUsed/>
    <w:rsid w:val="00310A0B"/>
    <w:pPr>
      <w:spacing w:line="240" w:lineRule="auto"/>
    </w:pPr>
    <w:rPr>
      <w:szCs w:val="20"/>
    </w:rPr>
  </w:style>
  <w:style w:type="character" w:customStyle="1" w:styleId="TekstopmerkingChar">
    <w:name w:val="Tekst opmerking Char"/>
    <w:basedOn w:val="Standaardalinea-lettertype"/>
    <w:link w:val="Tekstopmerking"/>
    <w:rsid w:val="00310A0B"/>
    <w:rPr>
      <w:rFonts w:ascii="Arial" w:hAnsi="Arial"/>
      <w:color w:val="13207E"/>
      <w:lang w:val="nl-NL" w:eastAsia="en-US"/>
    </w:rPr>
  </w:style>
  <w:style w:type="paragraph" w:styleId="Onderwerpvanopmerking">
    <w:name w:val="annotation subject"/>
    <w:basedOn w:val="Tekstopmerking"/>
    <w:next w:val="Tekstopmerking"/>
    <w:link w:val="OnderwerpvanopmerkingChar"/>
    <w:uiPriority w:val="99"/>
    <w:semiHidden/>
    <w:unhideWhenUsed/>
    <w:rsid w:val="00310A0B"/>
    <w:rPr>
      <w:b/>
      <w:bCs/>
    </w:rPr>
  </w:style>
  <w:style w:type="character" w:customStyle="1" w:styleId="OnderwerpvanopmerkingChar">
    <w:name w:val="Onderwerp van opmerking Char"/>
    <w:basedOn w:val="TekstopmerkingChar"/>
    <w:link w:val="Onderwerpvanopmerking"/>
    <w:uiPriority w:val="99"/>
    <w:semiHidden/>
    <w:rsid w:val="00310A0B"/>
    <w:rPr>
      <w:rFonts w:ascii="Arial" w:hAnsi="Arial"/>
      <w:b/>
      <w:bCs/>
      <w:color w:val="13207E"/>
      <w:lang w:val="nl-NL" w:eastAsia="en-US"/>
    </w:rPr>
  </w:style>
  <w:style w:type="character" w:styleId="GevolgdeHyperlink">
    <w:name w:val="FollowedHyperlink"/>
    <w:basedOn w:val="Standaardalinea-lettertype"/>
    <w:uiPriority w:val="99"/>
    <w:semiHidden/>
    <w:unhideWhenUsed/>
    <w:rsid w:val="005673F2"/>
    <w:rPr>
      <w:color w:val="800080" w:themeColor="followedHyperlink"/>
      <w:u w:val="single"/>
    </w:rPr>
  </w:style>
  <w:style w:type="character" w:customStyle="1" w:styleId="watch-title">
    <w:name w:val="watch-title"/>
    <w:basedOn w:val="Standaardalinea-lettertype"/>
    <w:rsid w:val="00266F81"/>
    <w:rPr>
      <w:sz w:val="24"/>
      <w:szCs w:val="24"/>
      <w:bdr w:val="none" w:sz="0" w:space="0" w:color="auto" w:frame="1"/>
      <w:shd w:val="clear" w:color="auto" w:fill="auto"/>
    </w:rPr>
  </w:style>
  <w:style w:type="character" w:styleId="Onopgelostemelding">
    <w:name w:val="Unresolved Mention"/>
    <w:basedOn w:val="Standaardalinea-lettertype"/>
    <w:uiPriority w:val="99"/>
    <w:semiHidden/>
    <w:unhideWhenUsed/>
    <w:rsid w:val="008F2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entrecourt.nl/themas/ledenwerving/open-da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www.centrecourt.nl/opendag" TargetMode="External"/><Relationship Id="rId17" Type="http://schemas.openxmlformats.org/officeDocument/2006/relationships/hyperlink" Target="https://centrecourt.nl/themas/ledenwerving/open-dag/" TargetMode="Externa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www.youtube.com/watch?v=aNpPfO0Aygg"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I:\Instellingen\Sjablonen\KNLTB%20Word%20sjabloon%20(volgpapi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a8fa123-8613-416c-b717-7fc3d5417bdf">
      <UserInfo>
        <DisplayName>Mandy van Lankveld - Contentbureau</DisplayName>
        <AccountId>58</AccountId>
        <AccountType/>
      </UserInfo>
      <UserInfo>
        <DisplayName>Els Lissenberg - Contentbureau</DisplayName>
        <AccountId>65</AccountId>
        <AccountType/>
      </UserInfo>
    </SharedWithUsers>
  </documentManagement>
</p:properties>
</file>

<file path=customXml/itemProps1.xml><?xml version="1.0" encoding="utf-8"?>
<ds:datastoreItem xmlns:ds="http://schemas.openxmlformats.org/officeDocument/2006/customXml" ds:itemID="{256747A5-471E-45CB-AD17-52AE63242AFE}">
  <ds:schemaRefs>
    <ds:schemaRef ds:uri="http://schemas.microsoft.com/sharepoint/v3/contenttype/forms"/>
  </ds:schemaRefs>
</ds:datastoreItem>
</file>

<file path=customXml/itemProps2.xml><?xml version="1.0" encoding="utf-8"?>
<ds:datastoreItem xmlns:ds="http://schemas.openxmlformats.org/officeDocument/2006/customXml" ds:itemID="{A3F69B38-A67F-461A-9B6B-2A6E7D50F970}">
  <ds:schemaRefs>
    <ds:schemaRef ds:uri="http://schemas.openxmlformats.org/officeDocument/2006/bibliography"/>
  </ds:schemaRefs>
</ds:datastoreItem>
</file>

<file path=customXml/itemProps3.xml><?xml version="1.0" encoding="utf-8"?>
<ds:datastoreItem xmlns:ds="http://schemas.openxmlformats.org/officeDocument/2006/customXml" ds:itemID="{D2F125F2-0761-4543-AB9B-8EB1953FB8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575E8-AD1E-4884-B653-A5501066BBE1}">
  <ds:schemaRefs>
    <ds:schemaRef ds:uri="http://schemas.microsoft.com/office/2006/metadata/properties"/>
    <ds:schemaRef ds:uri="http://schemas.microsoft.com/office/infopath/2007/PartnerControls"/>
    <ds:schemaRef ds:uri="4a8fa123-8613-416c-b717-7fc3d5417bdf"/>
  </ds:schemaRefs>
</ds:datastoreItem>
</file>

<file path=docProps/app.xml><?xml version="1.0" encoding="utf-8"?>
<Properties xmlns="http://schemas.openxmlformats.org/officeDocument/2006/extended-properties" xmlns:vt="http://schemas.openxmlformats.org/officeDocument/2006/docPropsVTypes">
  <Template>KNLTB Word sjabloon (volgpapier)</Template>
  <TotalTime>0</TotalTime>
  <Pages>14</Pages>
  <Words>3432</Words>
  <Characters>18878</Characters>
  <Application>Microsoft Office Word</Application>
  <DocSecurity>0</DocSecurity>
  <Lines>157</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Nobel BV</Company>
  <LinksUpToDate>false</LinksUpToDate>
  <CharactersWithSpaces>22266</CharactersWithSpaces>
  <SharedDoc>false</SharedDoc>
  <HLinks>
    <vt:vector size="102" baseType="variant">
      <vt:variant>
        <vt:i4>458819</vt:i4>
      </vt:variant>
      <vt:variant>
        <vt:i4>90</vt:i4>
      </vt:variant>
      <vt:variant>
        <vt:i4>0</vt:i4>
      </vt:variant>
      <vt:variant>
        <vt:i4>5</vt:i4>
      </vt:variant>
      <vt:variant>
        <vt:lpwstr>https://centrecourt.nl/themas/ledenwerving/open-dag/</vt:lpwstr>
      </vt:variant>
      <vt:variant>
        <vt:lpwstr/>
      </vt:variant>
      <vt:variant>
        <vt:i4>458819</vt:i4>
      </vt:variant>
      <vt:variant>
        <vt:i4>87</vt:i4>
      </vt:variant>
      <vt:variant>
        <vt:i4>0</vt:i4>
      </vt:variant>
      <vt:variant>
        <vt:i4>5</vt:i4>
      </vt:variant>
      <vt:variant>
        <vt:lpwstr>https://centrecourt.nl/themas/ledenwerving/open-dag/</vt:lpwstr>
      </vt:variant>
      <vt:variant>
        <vt:lpwstr/>
      </vt:variant>
      <vt:variant>
        <vt:i4>2621553</vt:i4>
      </vt:variant>
      <vt:variant>
        <vt:i4>84</vt:i4>
      </vt:variant>
      <vt:variant>
        <vt:i4>0</vt:i4>
      </vt:variant>
      <vt:variant>
        <vt:i4>5</vt:i4>
      </vt:variant>
      <vt:variant>
        <vt:lpwstr>https://www.youtube.com/watch?v=aNpPfO0Aygg</vt:lpwstr>
      </vt:variant>
      <vt:variant>
        <vt:lpwstr/>
      </vt:variant>
      <vt:variant>
        <vt:i4>6946915</vt:i4>
      </vt:variant>
      <vt:variant>
        <vt:i4>81</vt:i4>
      </vt:variant>
      <vt:variant>
        <vt:i4>0</vt:i4>
      </vt:variant>
      <vt:variant>
        <vt:i4>5</vt:i4>
      </vt:variant>
      <vt:variant>
        <vt:lpwstr>https://www.centrecourt.nl/opendag</vt:lpwstr>
      </vt:variant>
      <vt:variant>
        <vt:lpwstr/>
      </vt:variant>
      <vt:variant>
        <vt:i4>1638451</vt:i4>
      </vt:variant>
      <vt:variant>
        <vt:i4>74</vt:i4>
      </vt:variant>
      <vt:variant>
        <vt:i4>0</vt:i4>
      </vt:variant>
      <vt:variant>
        <vt:i4>5</vt:i4>
      </vt:variant>
      <vt:variant>
        <vt:lpwstr/>
      </vt:variant>
      <vt:variant>
        <vt:lpwstr>_Toc32322816</vt:lpwstr>
      </vt:variant>
      <vt:variant>
        <vt:i4>1703987</vt:i4>
      </vt:variant>
      <vt:variant>
        <vt:i4>68</vt:i4>
      </vt:variant>
      <vt:variant>
        <vt:i4>0</vt:i4>
      </vt:variant>
      <vt:variant>
        <vt:i4>5</vt:i4>
      </vt:variant>
      <vt:variant>
        <vt:lpwstr/>
      </vt:variant>
      <vt:variant>
        <vt:lpwstr>_Toc32322815</vt:lpwstr>
      </vt:variant>
      <vt:variant>
        <vt:i4>1769523</vt:i4>
      </vt:variant>
      <vt:variant>
        <vt:i4>62</vt:i4>
      </vt:variant>
      <vt:variant>
        <vt:i4>0</vt:i4>
      </vt:variant>
      <vt:variant>
        <vt:i4>5</vt:i4>
      </vt:variant>
      <vt:variant>
        <vt:lpwstr/>
      </vt:variant>
      <vt:variant>
        <vt:lpwstr>_Toc32322814</vt:lpwstr>
      </vt:variant>
      <vt:variant>
        <vt:i4>1835059</vt:i4>
      </vt:variant>
      <vt:variant>
        <vt:i4>56</vt:i4>
      </vt:variant>
      <vt:variant>
        <vt:i4>0</vt:i4>
      </vt:variant>
      <vt:variant>
        <vt:i4>5</vt:i4>
      </vt:variant>
      <vt:variant>
        <vt:lpwstr/>
      </vt:variant>
      <vt:variant>
        <vt:lpwstr>_Toc32322813</vt:lpwstr>
      </vt:variant>
      <vt:variant>
        <vt:i4>1900595</vt:i4>
      </vt:variant>
      <vt:variant>
        <vt:i4>50</vt:i4>
      </vt:variant>
      <vt:variant>
        <vt:i4>0</vt:i4>
      </vt:variant>
      <vt:variant>
        <vt:i4>5</vt:i4>
      </vt:variant>
      <vt:variant>
        <vt:lpwstr/>
      </vt:variant>
      <vt:variant>
        <vt:lpwstr>_Toc32322812</vt:lpwstr>
      </vt:variant>
      <vt:variant>
        <vt:i4>1966131</vt:i4>
      </vt:variant>
      <vt:variant>
        <vt:i4>44</vt:i4>
      </vt:variant>
      <vt:variant>
        <vt:i4>0</vt:i4>
      </vt:variant>
      <vt:variant>
        <vt:i4>5</vt:i4>
      </vt:variant>
      <vt:variant>
        <vt:lpwstr/>
      </vt:variant>
      <vt:variant>
        <vt:lpwstr>_Toc32322811</vt:lpwstr>
      </vt:variant>
      <vt:variant>
        <vt:i4>2031667</vt:i4>
      </vt:variant>
      <vt:variant>
        <vt:i4>38</vt:i4>
      </vt:variant>
      <vt:variant>
        <vt:i4>0</vt:i4>
      </vt:variant>
      <vt:variant>
        <vt:i4>5</vt:i4>
      </vt:variant>
      <vt:variant>
        <vt:lpwstr/>
      </vt:variant>
      <vt:variant>
        <vt:lpwstr>_Toc32322810</vt:lpwstr>
      </vt:variant>
      <vt:variant>
        <vt:i4>1441842</vt:i4>
      </vt:variant>
      <vt:variant>
        <vt:i4>32</vt:i4>
      </vt:variant>
      <vt:variant>
        <vt:i4>0</vt:i4>
      </vt:variant>
      <vt:variant>
        <vt:i4>5</vt:i4>
      </vt:variant>
      <vt:variant>
        <vt:lpwstr/>
      </vt:variant>
      <vt:variant>
        <vt:lpwstr>_Toc32322809</vt:lpwstr>
      </vt:variant>
      <vt:variant>
        <vt:i4>1507378</vt:i4>
      </vt:variant>
      <vt:variant>
        <vt:i4>26</vt:i4>
      </vt:variant>
      <vt:variant>
        <vt:i4>0</vt:i4>
      </vt:variant>
      <vt:variant>
        <vt:i4>5</vt:i4>
      </vt:variant>
      <vt:variant>
        <vt:lpwstr/>
      </vt:variant>
      <vt:variant>
        <vt:lpwstr>_Toc32322808</vt:lpwstr>
      </vt:variant>
      <vt:variant>
        <vt:i4>1572914</vt:i4>
      </vt:variant>
      <vt:variant>
        <vt:i4>20</vt:i4>
      </vt:variant>
      <vt:variant>
        <vt:i4>0</vt:i4>
      </vt:variant>
      <vt:variant>
        <vt:i4>5</vt:i4>
      </vt:variant>
      <vt:variant>
        <vt:lpwstr/>
      </vt:variant>
      <vt:variant>
        <vt:lpwstr>_Toc32322807</vt:lpwstr>
      </vt:variant>
      <vt:variant>
        <vt:i4>1638450</vt:i4>
      </vt:variant>
      <vt:variant>
        <vt:i4>14</vt:i4>
      </vt:variant>
      <vt:variant>
        <vt:i4>0</vt:i4>
      </vt:variant>
      <vt:variant>
        <vt:i4>5</vt:i4>
      </vt:variant>
      <vt:variant>
        <vt:lpwstr/>
      </vt:variant>
      <vt:variant>
        <vt:lpwstr>_Toc32322806</vt:lpwstr>
      </vt:variant>
      <vt:variant>
        <vt:i4>1703986</vt:i4>
      </vt:variant>
      <vt:variant>
        <vt:i4>8</vt:i4>
      </vt:variant>
      <vt:variant>
        <vt:i4>0</vt:i4>
      </vt:variant>
      <vt:variant>
        <vt:i4>5</vt:i4>
      </vt:variant>
      <vt:variant>
        <vt:lpwstr/>
      </vt:variant>
      <vt:variant>
        <vt:lpwstr>_Toc32322805</vt:lpwstr>
      </vt:variant>
      <vt:variant>
        <vt:i4>1769522</vt:i4>
      </vt:variant>
      <vt:variant>
        <vt:i4>2</vt:i4>
      </vt:variant>
      <vt:variant>
        <vt:i4>0</vt:i4>
      </vt:variant>
      <vt:variant>
        <vt:i4>5</vt:i4>
      </vt:variant>
      <vt:variant>
        <vt:lpwstr/>
      </vt:variant>
      <vt:variant>
        <vt:lpwstr>_Toc32322804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 van Niekerk</dc:creator>
  <cp:keywords/>
  <cp:lastModifiedBy>Annelies Disselhof</cp:lastModifiedBy>
  <cp:revision>2</cp:revision>
  <cp:lastPrinted>2014-11-16T19:25:00Z</cp:lastPrinted>
  <dcterms:created xsi:type="dcterms:W3CDTF">2022-03-02T18:51:00Z</dcterms:created>
  <dcterms:modified xsi:type="dcterms:W3CDTF">2022-03-02T18:51:00Z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141117 16:28</vt:lpwstr>
  </property>
  <property fmtid="{D5CDD505-2E9C-101B-9397-08002B2CF9AE}" pid="3" name="ContentTypeId">
    <vt:lpwstr>0x010100445A15A011BB4E4CA0681AC9BD85090B</vt:lpwstr>
  </property>
</Properties>
</file>