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672181" w14:textId="021A9680" w:rsidR="00BE75B7" w:rsidRPr="002532DE" w:rsidRDefault="000C09D5" w:rsidP="00DD7B4B">
      <w:pPr>
        <w:pStyle w:val="Kop1"/>
      </w:pPr>
      <w:r>
        <w:t xml:space="preserve">Voorbeeld </w:t>
      </w:r>
      <w:r w:rsidR="00596FAA">
        <w:t>lid-worden</w:t>
      </w:r>
      <w:r w:rsidR="00596FAA" w:rsidRPr="00596FAA">
        <w:t xml:space="preserve"> </w:t>
      </w:r>
      <w:r w:rsidR="00596FAA" w:rsidRPr="000C09D5">
        <w:t>actie</w:t>
      </w:r>
    </w:p>
    <w:p w14:paraId="44A0F84A" w14:textId="77777777" w:rsidR="000C09D5" w:rsidRDefault="000C09D5" w:rsidP="000C09D5">
      <w:pPr>
        <w:pStyle w:val="Kop2"/>
        <w:jc w:val="both"/>
      </w:pPr>
    </w:p>
    <w:p w14:paraId="08C58C18" w14:textId="0642DD95" w:rsidR="00FD3B05" w:rsidRDefault="000C09D5" w:rsidP="000C09D5">
      <w:pPr>
        <w:pStyle w:val="Kop2"/>
        <w:jc w:val="both"/>
      </w:pPr>
      <w:r>
        <w:t xml:space="preserve">Mocht je na de gratis proeflessen en de wedstrijden tijdens het </w:t>
      </w:r>
      <w:r w:rsidR="00596FAA">
        <w:t>[naam activiteit]</w:t>
      </w:r>
      <w:r>
        <w:t xml:space="preserve"> besluiten om lid te willen worden van [naam vereniging] dan hebben we de volgende actie voor nieuwe leden:</w:t>
      </w:r>
    </w:p>
    <w:p w14:paraId="4131FBAC" w14:textId="77777777" w:rsidR="000C09D5" w:rsidRPr="000C09D5" w:rsidRDefault="000C09D5" w:rsidP="000C09D5"/>
    <w:p w14:paraId="03D4E4A6" w14:textId="675E15CA" w:rsidR="001E5F90" w:rsidRDefault="001E5F90" w:rsidP="000C09D5">
      <w:pPr>
        <w:pStyle w:val="Kop2"/>
        <w:jc w:val="center"/>
      </w:pPr>
      <w:r>
        <w:t xml:space="preserve">Voor dit seizoen </w:t>
      </w:r>
      <w:r w:rsidR="00B61157">
        <w:t>[…]</w:t>
      </w:r>
      <w:r>
        <w:t>% korting op de contributie</w:t>
      </w:r>
    </w:p>
    <w:p w14:paraId="43078832" w14:textId="77777777" w:rsidR="000C09D5" w:rsidRDefault="000C09D5" w:rsidP="001E5F90"/>
    <w:p w14:paraId="195456D9" w14:textId="1B174F47" w:rsidR="001E5F90" w:rsidRDefault="001E5F90" w:rsidP="000C09D5">
      <w:pPr>
        <w:jc w:val="both"/>
      </w:pPr>
      <w:r>
        <w:t xml:space="preserve">Dat betekent dat u geen </w:t>
      </w:r>
      <w:r w:rsidR="000C09D5">
        <w:t>[bedrag]</w:t>
      </w:r>
      <w:r w:rsidR="00081B1E">
        <w:t xml:space="preserve"> euro betaalt</w:t>
      </w:r>
      <w:bookmarkStart w:id="0" w:name="_GoBack"/>
      <w:bookmarkEnd w:id="0"/>
      <w:r w:rsidR="00596FAA">
        <w:t>, maar slechts</w:t>
      </w:r>
      <w:r>
        <w:t xml:space="preserve"> </w:t>
      </w:r>
      <w:r w:rsidR="000C09D5">
        <w:t>[bedrag].</w:t>
      </w:r>
    </w:p>
    <w:p w14:paraId="5394928E" w14:textId="77777777" w:rsidR="001E5F90" w:rsidRDefault="001E5F90" w:rsidP="000C09D5">
      <w:pPr>
        <w:jc w:val="both"/>
      </w:pPr>
      <w:r>
        <w:t>Voorwaarde hiervoor is dat de opgave in de week van het stratentennis op onderstaand adres ingeleverd moet zijn.</w:t>
      </w:r>
    </w:p>
    <w:p w14:paraId="05C7359E" w14:textId="77777777" w:rsidR="001E5F90" w:rsidRDefault="001E5F90" w:rsidP="001E5F90">
      <w:r>
        <w:t>Tevens is er nog de mogelijkheid om tennislessen te volgen, mocht u hiervoor interesse hebben, geeft u dat dan aan op het inschrijfformulier, wij zullen u dan informeren over de mogelijkheden.</w:t>
      </w:r>
    </w:p>
    <w:p w14:paraId="53926322" w14:textId="77777777" w:rsidR="000C09D5" w:rsidRDefault="000C09D5" w:rsidP="000C09D5">
      <w:pPr>
        <w:pBdr>
          <w:bottom w:val="single" w:sz="4" w:space="1" w:color="auto"/>
        </w:pBdr>
      </w:pPr>
    </w:p>
    <w:p w14:paraId="4660B4AE" w14:textId="6B7E4F3F" w:rsidR="001E5F90" w:rsidRDefault="001E5F90" w:rsidP="001E5F90">
      <w:r>
        <w:t xml:space="preserve">INSCHRIJFFORMULIER ALS LID VAN </w:t>
      </w:r>
      <w:r w:rsidR="000C09D5">
        <w:t>[NAAM VERENIGING]</w:t>
      </w:r>
    </w:p>
    <w:p w14:paraId="31F1FF4C" w14:textId="77777777" w:rsidR="000C09D5" w:rsidRDefault="000C09D5" w:rsidP="001E5F90"/>
    <w:p w14:paraId="07005F97" w14:textId="2A156A31" w:rsidR="001E5F90" w:rsidRDefault="001E5F90" w:rsidP="001E5F90">
      <w:r>
        <w:t xml:space="preserve">Datum: </w:t>
      </w:r>
      <w:r w:rsidR="000C09D5">
        <w:tab/>
      </w:r>
      <w:r w:rsidR="000C09D5">
        <w:tab/>
      </w:r>
      <w:r w:rsidR="000C09D5">
        <w:tab/>
      </w:r>
      <w:r w:rsidR="000C09D5">
        <w:tab/>
      </w:r>
      <w:r>
        <w:t>..............-.............. -</w:t>
      </w:r>
      <w:r w:rsidR="000C09D5">
        <w:t xml:space="preserve"> </w:t>
      </w:r>
      <w:r w:rsidR="00507302">
        <w:t>2015</w:t>
      </w:r>
    </w:p>
    <w:p w14:paraId="2BDBC853" w14:textId="77777777" w:rsidR="000C09D5" w:rsidRDefault="000C09D5" w:rsidP="001E5F90"/>
    <w:p w14:paraId="345FD84E" w14:textId="6F0BB742" w:rsidR="001E5F90" w:rsidRDefault="001E5F90" w:rsidP="001E5F90">
      <w:r>
        <w:t xml:space="preserve">Voorletter(s): </w:t>
      </w:r>
      <w:r w:rsidR="000C09D5">
        <w:tab/>
      </w:r>
      <w:r w:rsidR="000C09D5">
        <w:tab/>
      </w:r>
      <w:r w:rsidR="000C09D5">
        <w:tab/>
      </w:r>
      <w:r>
        <w:t>...........................</w:t>
      </w:r>
    </w:p>
    <w:p w14:paraId="29A0D718" w14:textId="77777777" w:rsidR="000C09D5" w:rsidRDefault="000C09D5" w:rsidP="001E5F90"/>
    <w:p w14:paraId="220CC031" w14:textId="72AE9AE5" w:rsidR="001E5F90" w:rsidRDefault="001E5F90" w:rsidP="001E5F90">
      <w:r>
        <w:t xml:space="preserve">Roepnaam: </w:t>
      </w:r>
      <w:r w:rsidR="000C09D5">
        <w:tab/>
      </w:r>
      <w:r w:rsidR="000C09D5">
        <w:tab/>
      </w:r>
      <w:r w:rsidR="000C09D5">
        <w:tab/>
      </w:r>
      <w:r>
        <w:t>...............................</w:t>
      </w:r>
      <w:r w:rsidR="007E16C2">
        <w:t>..</w:t>
      </w:r>
      <w:r>
        <w:t xml:space="preserve">Achternaam: </w:t>
      </w:r>
      <w:r w:rsidR="007E16C2">
        <w:t>…………………………..</w:t>
      </w:r>
    </w:p>
    <w:p w14:paraId="359E948E" w14:textId="77777777" w:rsidR="000C09D5" w:rsidRDefault="000C09D5" w:rsidP="001E5F90"/>
    <w:p w14:paraId="5E35EAE5" w14:textId="7A31F2F8" w:rsidR="001E5F90" w:rsidRDefault="001E5F90" w:rsidP="001E5F90">
      <w:r>
        <w:t xml:space="preserve">Straat: </w:t>
      </w:r>
      <w:r w:rsidR="000C09D5">
        <w:tab/>
      </w:r>
      <w:r w:rsidR="000C09D5">
        <w:tab/>
      </w:r>
      <w:r w:rsidR="000C09D5">
        <w:tab/>
      </w:r>
      <w:r w:rsidR="000C09D5">
        <w:tab/>
      </w:r>
      <w:r>
        <w:t>...........................................................................................</w:t>
      </w:r>
    </w:p>
    <w:p w14:paraId="1FB5ECC5" w14:textId="77777777" w:rsidR="000C09D5" w:rsidRDefault="000C09D5" w:rsidP="001E5F90"/>
    <w:p w14:paraId="55813DE3" w14:textId="33B8E56E" w:rsidR="001E5F90" w:rsidRDefault="001E5F90" w:rsidP="001E5F90">
      <w:r>
        <w:t>Postcode en woonplaats:</w:t>
      </w:r>
      <w:r w:rsidR="000C09D5">
        <w:tab/>
      </w:r>
      <w:r>
        <w:t xml:space="preserve"> ............................................................................................</w:t>
      </w:r>
    </w:p>
    <w:p w14:paraId="21490B99" w14:textId="77777777" w:rsidR="000C09D5" w:rsidRDefault="000C09D5" w:rsidP="001E5F90"/>
    <w:p w14:paraId="035AE18F" w14:textId="7E3D1A72" w:rsidR="001E5F90" w:rsidRDefault="001E5F90" w:rsidP="001E5F90">
      <w:r>
        <w:t xml:space="preserve">Telefoon: </w:t>
      </w:r>
      <w:r w:rsidR="000C09D5">
        <w:tab/>
      </w:r>
      <w:r w:rsidR="000C09D5">
        <w:tab/>
      </w:r>
      <w:r w:rsidR="000C09D5">
        <w:tab/>
      </w:r>
      <w:r>
        <w:t>............................</w:t>
      </w:r>
      <w:r w:rsidR="007E16C2">
        <w:t>....E</w:t>
      </w:r>
      <w:r>
        <w:t>-mail:</w:t>
      </w:r>
      <w:r w:rsidR="007E16C2">
        <w:t>….</w:t>
      </w:r>
      <w:r>
        <w:t>............................................</w:t>
      </w:r>
    </w:p>
    <w:p w14:paraId="0805929B" w14:textId="77777777" w:rsidR="000C09D5" w:rsidRDefault="000C09D5" w:rsidP="001E5F90"/>
    <w:p w14:paraId="508BDA61" w14:textId="100B41E4" w:rsidR="001E5F90" w:rsidRDefault="001E5F90" w:rsidP="001E5F90">
      <w:r>
        <w:t>Geboortedatum:</w:t>
      </w:r>
      <w:r w:rsidR="000C09D5">
        <w:tab/>
      </w:r>
      <w:r w:rsidR="000C09D5">
        <w:tab/>
      </w:r>
      <w:r>
        <w:t xml:space="preserve"> ............................</w:t>
      </w:r>
      <w:r w:rsidR="002B6A23">
        <w:t>............</w:t>
      </w:r>
    </w:p>
    <w:p w14:paraId="58D5E9D9" w14:textId="77777777" w:rsidR="000C09D5" w:rsidRDefault="000C09D5" w:rsidP="001E5F90"/>
    <w:p w14:paraId="20459441" w14:textId="1869F0B9" w:rsidR="001E5F90" w:rsidRDefault="001E5F90" w:rsidP="001E5F90">
      <w:r>
        <w:t>Beginnend / Speelsterkte</w:t>
      </w:r>
      <w:r w:rsidR="002B6A23">
        <w:t xml:space="preserve"> (E/D)</w:t>
      </w:r>
      <w:r>
        <w:t>:</w:t>
      </w:r>
      <w:r w:rsidR="000C09D5">
        <w:tab/>
      </w:r>
      <w:r>
        <w:t xml:space="preserve"> ....................</w:t>
      </w:r>
      <w:r w:rsidR="002B6A23">
        <w:t>...................</w:t>
      </w:r>
    </w:p>
    <w:p w14:paraId="217903C0" w14:textId="77777777" w:rsidR="000C09D5" w:rsidRDefault="000C09D5" w:rsidP="001E5F90"/>
    <w:p w14:paraId="2855535D" w14:textId="1DBC7E3F" w:rsidR="001E5F90" w:rsidRDefault="000C09D5" w:rsidP="001E5F90">
      <w:r>
        <w:t>Macht</w:t>
      </w:r>
      <w:r w:rsidR="001E5F90">
        <w:t xml:space="preserve">iging tot inning van de contributie </w:t>
      </w:r>
      <w:r>
        <w:tab/>
      </w:r>
      <w:r>
        <w:tab/>
      </w:r>
      <w:r w:rsidR="001E5F90">
        <w:t>(</w:t>
      </w:r>
      <w:r>
        <w:t xml:space="preserve">  </w:t>
      </w:r>
      <w:r w:rsidR="001E5F90">
        <w:t xml:space="preserve">) JA </w:t>
      </w:r>
      <w:r>
        <w:tab/>
      </w:r>
      <w:r w:rsidR="001E5F90">
        <w:t>(</w:t>
      </w:r>
      <w:r>
        <w:t xml:space="preserve">  </w:t>
      </w:r>
      <w:r w:rsidR="001E5F90">
        <w:t>) NEE</w:t>
      </w:r>
    </w:p>
    <w:p w14:paraId="6343FA9F" w14:textId="77777777" w:rsidR="000C09D5" w:rsidRDefault="000C09D5" w:rsidP="001E5F90"/>
    <w:p w14:paraId="6C6BD0C7" w14:textId="3EC85CD8" w:rsidR="001E5F90" w:rsidRDefault="001E5F90" w:rsidP="001E5F90">
      <w:r>
        <w:t>Rek</w:t>
      </w:r>
      <w:r w:rsidR="000C09D5">
        <w:t xml:space="preserve"> </w:t>
      </w:r>
      <w:r>
        <w:t>nr</w:t>
      </w:r>
      <w:r w:rsidR="000C09D5">
        <w:t>.</w:t>
      </w:r>
      <w:r>
        <w:t xml:space="preserve"> </w:t>
      </w:r>
      <w:r w:rsidR="000C09D5">
        <w:tab/>
      </w:r>
      <w:r w:rsidR="000C09D5">
        <w:tab/>
      </w:r>
      <w:r w:rsidR="000C09D5">
        <w:tab/>
      </w:r>
      <w:r w:rsidR="000C09D5">
        <w:tab/>
      </w:r>
      <w:r>
        <w:t>.......................................</w:t>
      </w:r>
    </w:p>
    <w:p w14:paraId="3F744310" w14:textId="77777777" w:rsidR="000C09D5" w:rsidRDefault="000C09D5" w:rsidP="001E5F90"/>
    <w:p w14:paraId="7F3552C2" w14:textId="5ED57EF4" w:rsidR="001E5F90" w:rsidRDefault="001E5F90" w:rsidP="001E5F90">
      <w:r>
        <w:t xml:space="preserve">Handtekening: </w:t>
      </w:r>
      <w:r w:rsidR="000C09D5">
        <w:tab/>
      </w:r>
      <w:r w:rsidR="000C09D5">
        <w:tab/>
      </w:r>
      <w:r w:rsidR="000C09D5">
        <w:tab/>
      </w:r>
      <w:r>
        <w:t>...................................................................</w:t>
      </w:r>
    </w:p>
    <w:p w14:paraId="6A3D9048" w14:textId="77777777" w:rsidR="000C09D5" w:rsidRDefault="000C09D5" w:rsidP="001E5F90"/>
    <w:p w14:paraId="3BB4CF0B" w14:textId="381A1EA3" w:rsidR="001E5F90" w:rsidRDefault="001E5F90" w:rsidP="001E5F90">
      <w:r>
        <w:t xml:space="preserve">Wil graag meer info over het volgen van tennislessen </w:t>
      </w:r>
      <w:r w:rsidR="000C09D5">
        <w:tab/>
      </w:r>
      <w:r>
        <w:t>(</w:t>
      </w:r>
      <w:r w:rsidR="000C09D5">
        <w:t xml:space="preserve">  </w:t>
      </w:r>
      <w:r>
        <w:t>) JA</w:t>
      </w:r>
      <w:r w:rsidR="000C09D5">
        <w:tab/>
      </w:r>
      <w:r>
        <w:t xml:space="preserve"> (</w:t>
      </w:r>
      <w:r w:rsidR="000C09D5">
        <w:t xml:space="preserve">  </w:t>
      </w:r>
      <w:r>
        <w:t>) NEE</w:t>
      </w:r>
    </w:p>
    <w:p w14:paraId="5D1627CF" w14:textId="77777777" w:rsidR="000C09D5" w:rsidRDefault="000C09D5" w:rsidP="001E5F90"/>
    <w:p w14:paraId="2277A87F" w14:textId="29B739B5" w:rsidR="001E5F90" w:rsidRDefault="001E5F90" w:rsidP="001E5F90">
      <w:r>
        <w:t xml:space="preserve">Formulier inleveren bij </w:t>
      </w:r>
      <w:r w:rsidR="000C09D5">
        <w:t>[adres contactpersoon]</w:t>
      </w:r>
    </w:p>
    <w:p w14:paraId="303243CD" w14:textId="77777777" w:rsidR="000C09D5" w:rsidRDefault="000C09D5" w:rsidP="001E5F90"/>
    <w:p w14:paraId="56F2155A" w14:textId="44B6FC48" w:rsidR="00DD7B4B" w:rsidRPr="006335D4" w:rsidRDefault="000C09D5" w:rsidP="001E5F90">
      <w:r>
        <w:t>Het inschrijf</w:t>
      </w:r>
      <w:r w:rsidR="001E5F90">
        <w:t xml:space="preserve">formulier is ook in te vullen op de website </w:t>
      </w:r>
      <w:r>
        <w:t>[</w:t>
      </w:r>
      <w:proofErr w:type="spellStart"/>
      <w:r>
        <w:t>url</w:t>
      </w:r>
      <w:proofErr w:type="spellEnd"/>
      <w:r>
        <w:t xml:space="preserve"> website].</w:t>
      </w:r>
      <w:r w:rsidR="001E5F90">
        <w:t xml:space="preserve"> V</w:t>
      </w:r>
      <w:r>
        <w:t xml:space="preserve">ul bij opmerkingen </w:t>
      </w:r>
      <w:r w:rsidR="00596FAA">
        <w:t>[naam activiteit]</w:t>
      </w:r>
      <w:r w:rsidR="001E5F90">
        <w:t xml:space="preserve"> in, dan wordt automatisch de korting berekend.</w:t>
      </w:r>
    </w:p>
    <w:sectPr w:rsidR="00DD7B4B" w:rsidRPr="006335D4" w:rsidSect="007E16C2">
      <w:headerReference w:type="default" r:id="rId8"/>
      <w:footerReference w:type="default" r:id="rId9"/>
      <w:headerReference w:type="first" r:id="rId10"/>
      <w:pgSz w:w="11900" w:h="16840" w:code="9"/>
      <w:pgMar w:top="2211" w:right="1985" w:bottom="993" w:left="1361" w:header="28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54D801" w14:textId="77777777" w:rsidR="0012003D" w:rsidRDefault="0012003D" w:rsidP="00D82194">
      <w:r>
        <w:separator/>
      </w:r>
    </w:p>
  </w:endnote>
  <w:endnote w:type="continuationSeparator" w:id="0">
    <w:p w14:paraId="08E33491" w14:textId="77777777" w:rsidR="0012003D" w:rsidRDefault="0012003D" w:rsidP="00D82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04B67" w14:textId="0CFE80E2" w:rsidR="00DD7B4B" w:rsidRDefault="00E25336">
    <w:pPr>
      <w:pStyle w:val="Voettekst"/>
    </w:pPr>
    <w:r>
      <w:fldChar w:fldCharType="begin"/>
    </w:r>
    <w:r>
      <w:instrText xml:space="preserve">page </w:instrText>
    </w:r>
    <w:r>
      <w:fldChar w:fldCharType="separate"/>
    </w:r>
    <w:r w:rsidR="007E16C2">
      <w:rPr>
        <w:noProof/>
      </w:rPr>
      <w:t>2</w:t>
    </w:r>
    <w:r>
      <w:fldChar w:fldCharType="end"/>
    </w:r>
    <w:r>
      <w:rPr>
        <w:noProof/>
        <w:lang w:eastAsia="nl-NL"/>
      </w:rPr>
      <w:drawing>
        <wp:anchor distT="0" distB="0" distL="114300" distR="114300" simplePos="0" relativeHeight="251662336" behindDoc="1" locked="1" layoutInCell="1" allowOverlap="1" wp14:anchorId="1AA31746" wp14:editId="2928BB79">
          <wp:simplePos x="0" y="0"/>
          <wp:positionH relativeFrom="page">
            <wp:posOffset>845820</wp:posOffset>
          </wp:positionH>
          <wp:positionV relativeFrom="page">
            <wp:posOffset>8969375</wp:posOffset>
          </wp:positionV>
          <wp:extent cx="6735445" cy="1727835"/>
          <wp:effectExtent l="0" t="0" r="8255" b="571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5445" cy="172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EF588" w14:textId="77777777" w:rsidR="0012003D" w:rsidRDefault="0012003D" w:rsidP="00D82194">
      <w:r>
        <w:separator/>
      </w:r>
    </w:p>
  </w:footnote>
  <w:footnote w:type="continuationSeparator" w:id="0">
    <w:p w14:paraId="26869530" w14:textId="77777777" w:rsidR="0012003D" w:rsidRDefault="0012003D" w:rsidP="00D821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4876D" w14:textId="1AF6D4F1" w:rsidR="00DD7B4B" w:rsidRDefault="00DD7B4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0288" behindDoc="0" locked="1" layoutInCell="1" allowOverlap="1" wp14:anchorId="477A951C" wp14:editId="68709EFB">
          <wp:simplePos x="866775" y="180975"/>
          <wp:positionH relativeFrom="column">
            <wp:posOffset>-32385</wp:posOffset>
          </wp:positionH>
          <wp:positionV relativeFrom="page">
            <wp:align>top</wp:align>
          </wp:positionV>
          <wp:extent cx="5072400" cy="889200"/>
          <wp:effectExtent l="0" t="0" r="0" b="6350"/>
          <wp:wrapTopAndBottom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24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3707B" w14:textId="397FB573" w:rsidR="00DD7B4B" w:rsidRDefault="00DD7B4B" w:rsidP="00DD7B4B">
    <w:pPr>
      <w:pStyle w:val="Kopteksteerstepagina"/>
    </w:pPr>
    <w:r>
      <w:rPr>
        <w:noProof/>
        <w:lang w:eastAsia="nl-NL"/>
      </w:rPr>
      <w:drawing>
        <wp:anchor distT="0" distB="0" distL="114300" distR="114300" simplePos="0" relativeHeight="251659264" behindDoc="0" locked="1" layoutInCell="1" allowOverlap="1" wp14:anchorId="7360DF88" wp14:editId="17E9539E">
          <wp:simplePos x="0" y="0"/>
          <wp:positionH relativeFrom="page">
            <wp:posOffset>845820</wp:posOffset>
          </wp:positionH>
          <wp:positionV relativeFrom="page">
            <wp:align>top</wp:align>
          </wp:positionV>
          <wp:extent cx="6727825" cy="1947545"/>
          <wp:effectExtent l="0" t="0" r="0" b="0"/>
          <wp:wrapTopAndBottom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NLTB_briefpapier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8400" cy="19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5B7"/>
    <w:rsid w:val="00007390"/>
    <w:rsid w:val="00034AFE"/>
    <w:rsid w:val="00081B1E"/>
    <w:rsid w:val="000C09D5"/>
    <w:rsid w:val="000E46FB"/>
    <w:rsid w:val="0012003D"/>
    <w:rsid w:val="00126C4E"/>
    <w:rsid w:val="001E5F90"/>
    <w:rsid w:val="00217C9B"/>
    <w:rsid w:val="0024014E"/>
    <w:rsid w:val="00240341"/>
    <w:rsid w:val="002532DE"/>
    <w:rsid w:val="002B6A23"/>
    <w:rsid w:val="002E04AD"/>
    <w:rsid w:val="00323272"/>
    <w:rsid w:val="003A23C4"/>
    <w:rsid w:val="003D6581"/>
    <w:rsid w:val="00425DA1"/>
    <w:rsid w:val="00507302"/>
    <w:rsid w:val="00596FAA"/>
    <w:rsid w:val="005A3F67"/>
    <w:rsid w:val="005B4BEF"/>
    <w:rsid w:val="005D17C5"/>
    <w:rsid w:val="006020F3"/>
    <w:rsid w:val="006335D4"/>
    <w:rsid w:val="00693CA7"/>
    <w:rsid w:val="007678EC"/>
    <w:rsid w:val="007E16C2"/>
    <w:rsid w:val="008D6BE9"/>
    <w:rsid w:val="009A7F16"/>
    <w:rsid w:val="00B37AAD"/>
    <w:rsid w:val="00B5288F"/>
    <w:rsid w:val="00B61157"/>
    <w:rsid w:val="00BE75B7"/>
    <w:rsid w:val="00C26C13"/>
    <w:rsid w:val="00C57766"/>
    <w:rsid w:val="00CE6C0E"/>
    <w:rsid w:val="00D82194"/>
    <w:rsid w:val="00DD7B4B"/>
    <w:rsid w:val="00E25336"/>
    <w:rsid w:val="00EF751A"/>
    <w:rsid w:val="00F54283"/>
    <w:rsid w:val="00F634D7"/>
    <w:rsid w:val="00F665B7"/>
    <w:rsid w:val="00F914D3"/>
    <w:rsid w:val="00FD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4:docId w14:val="08E428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D7B4B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D7B4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D7B4B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D7B4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AB902D-9BF9-41EF-821B-CA767DD92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B326BAB4</Template>
  <TotalTime>0</TotalTime>
  <Pages>1</Pages>
  <Words>193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Nobel BV</Company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</dc:creator>
  <cp:lastModifiedBy>Erik Kleinpenning</cp:lastModifiedBy>
  <cp:revision>2</cp:revision>
  <cp:lastPrinted>2014-11-16T19:25:00Z</cp:lastPrinted>
  <dcterms:created xsi:type="dcterms:W3CDTF">2015-01-26T08:15:00Z</dcterms:created>
  <dcterms:modified xsi:type="dcterms:W3CDTF">2015-01-26T08:15:00Z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Gewijzigd">
    <vt:lpwstr>141116 20:25</vt:lpwstr>
  </property>
</Properties>
</file>