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72181" w14:textId="259BBA1D" w:rsidR="00BE75B7" w:rsidRDefault="004A1D90" w:rsidP="00DD7B4B">
      <w:pPr>
        <w:pStyle w:val="Kop1"/>
      </w:pPr>
      <w:r>
        <w:t xml:space="preserve">Voorbeeldmail naar </w:t>
      </w:r>
      <w:r w:rsidR="002E5E0A">
        <w:t>45</w:t>
      </w:r>
      <w:r>
        <w:t>+ leden</w:t>
      </w:r>
    </w:p>
    <w:p w14:paraId="365166A1" w14:textId="77777777" w:rsidR="0030061D" w:rsidRDefault="0030061D" w:rsidP="004A1D90"/>
    <w:p w14:paraId="5DEE93C3" w14:textId="61D418A5" w:rsidR="004A1D90" w:rsidRPr="004A1D90" w:rsidRDefault="004A1D90" w:rsidP="004A1D90">
      <w:pPr>
        <w:rPr>
          <w:b/>
        </w:rPr>
      </w:pPr>
      <w:r>
        <w:t xml:space="preserve">Onderwerp: </w:t>
      </w:r>
      <w:r w:rsidRPr="004A1D90">
        <w:rPr>
          <w:b/>
        </w:rPr>
        <w:t xml:space="preserve">Zo lang mogelijk fit op de baan staan? </w:t>
      </w:r>
      <w:r w:rsidRPr="004A1D90">
        <w:rPr>
          <w:b/>
          <w:i/>
        </w:rPr>
        <w:t>[Naam vereniging en tennisschool]</w:t>
      </w:r>
      <w:r w:rsidRPr="004A1D90">
        <w:rPr>
          <w:b/>
        </w:rPr>
        <w:t xml:space="preserve"> biedt </w:t>
      </w:r>
      <w:r w:rsidR="002B514E">
        <w:rPr>
          <w:b/>
        </w:rPr>
        <w:t xml:space="preserve">het </w:t>
      </w:r>
      <w:r w:rsidR="0058110E">
        <w:rPr>
          <w:b/>
        </w:rPr>
        <w:t xml:space="preserve">nieuwe </w:t>
      </w:r>
      <w:r w:rsidR="002B514E">
        <w:rPr>
          <w:b/>
        </w:rPr>
        <w:t xml:space="preserve">programma </w:t>
      </w:r>
      <w:r w:rsidRPr="004A1D90">
        <w:rPr>
          <w:b/>
        </w:rPr>
        <w:t>Tennis Fit</w:t>
      </w:r>
      <w:r w:rsidR="00606A4B">
        <w:rPr>
          <w:b/>
        </w:rPr>
        <w:t xml:space="preserve"> aan</w:t>
      </w:r>
      <w:r w:rsidRPr="004A1D90">
        <w:rPr>
          <w:b/>
        </w:rPr>
        <w:t xml:space="preserve">! </w:t>
      </w:r>
    </w:p>
    <w:p w14:paraId="24A78405" w14:textId="77777777" w:rsidR="004A1D90" w:rsidRDefault="004A1D90" w:rsidP="004A1D90"/>
    <w:p w14:paraId="49808809" w14:textId="77777777" w:rsidR="004A1D90" w:rsidRDefault="004A1D90" w:rsidP="004A1D90">
      <w:r>
        <w:t>Beste tennisser,</w:t>
      </w:r>
    </w:p>
    <w:p w14:paraId="22248511" w14:textId="77777777" w:rsidR="00074E1A" w:rsidRDefault="00074E1A" w:rsidP="00074E1A"/>
    <w:p w14:paraId="374AE3FB" w14:textId="75ADD818" w:rsidR="00074E1A" w:rsidRDefault="00074E1A" w:rsidP="00074E1A">
      <w:r>
        <w:t xml:space="preserve">Wij willen ervoor zorgen dat zoveel mogelijk leden zo lang mogelijk plezier in het tennissen houden. We willen jou daarom ook wat extra’s bieden, zodat je zo lang mogelijk fit blijft, ook nog weer wat nieuws leert en plezier op de baan hebt met (nieuwe) tennismaatjes. </w:t>
      </w:r>
    </w:p>
    <w:p w14:paraId="62EFA167" w14:textId="77777777" w:rsidR="004A1D90" w:rsidRDefault="004A1D90" w:rsidP="004A1D90"/>
    <w:p w14:paraId="2EE487FB" w14:textId="294818DD" w:rsidR="00F00029" w:rsidRPr="00C06A2C" w:rsidRDefault="002B514E" w:rsidP="004A1D90">
      <w:r w:rsidRPr="00C06A2C">
        <w:t xml:space="preserve">Uit onderzoek </w:t>
      </w:r>
      <w:r w:rsidR="0058110E" w:rsidRPr="00C06A2C">
        <w:t xml:space="preserve">van de KNLTB </w:t>
      </w:r>
      <w:r w:rsidRPr="00C06A2C">
        <w:t>blijkt</w:t>
      </w:r>
      <w:r w:rsidR="00F00029" w:rsidRPr="00C06A2C">
        <w:t xml:space="preserve"> </w:t>
      </w:r>
      <w:r w:rsidR="00074E1A" w:rsidRPr="00C06A2C">
        <w:t xml:space="preserve">namelijk </w:t>
      </w:r>
      <w:r w:rsidR="00F00029" w:rsidRPr="00C06A2C">
        <w:t>dat:</w:t>
      </w:r>
    </w:p>
    <w:p w14:paraId="7EB91550" w14:textId="1B37C8EA" w:rsidR="00F00029" w:rsidRPr="00C06A2C" w:rsidRDefault="002B514E" w:rsidP="00D031CA">
      <w:pPr>
        <w:pStyle w:val="Lijstalinea"/>
        <w:numPr>
          <w:ilvl w:val="0"/>
          <w:numId w:val="8"/>
        </w:numPr>
      </w:pPr>
      <w:r w:rsidRPr="00C06A2C">
        <w:t xml:space="preserve">20% van </w:t>
      </w:r>
      <w:r w:rsidR="00F00029" w:rsidRPr="00C06A2C">
        <w:t>de</w:t>
      </w:r>
      <w:r w:rsidRPr="00C06A2C">
        <w:t xml:space="preserve"> leden boven de 45 jaar zijn/haar lidmaat</w:t>
      </w:r>
      <w:r w:rsidR="00F00029" w:rsidRPr="00C06A2C">
        <w:t>schap opzegt vanwege blessures</w:t>
      </w:r>
      <w:r w:rsidR="00D031CA" w:rsidRPr="00C06A2C">
        <w:t>;</w:t>
      </w:r>
    </w:p>
    <w:p w14:paraId="57D0E914" w14:textId="46238B5B" w:rsidR="002B514E" w:rsidRPr="00C06A2C" w:rsidRDefault="00F00029" w:rsidP="00D031CA">
      <w:pPr>
        <w:pStyle w:val="Lijstalinea"/>
        <w:numPr>
          <w:ilvl w:val="0"/>
          <w:numId w:val="8"/>
        </w:numPr>
      </w:pPr>
      <w:r w:rsidRPr="00C06A2C">
        <w:t xml:space="preserve">de behoefte bestaat </w:t>
      </w:r>
      <w:r w:rsidR="0058110E" w:rsidRPr="00C06A2C">
        <w:t xml:space="preserve">om </w:t>
      </w:r>
      <w:r w:rsidR="00074E1A" w:rsidRPr="00C06A2C">
        <w:t xml:space="preserve">het </w:t>
      </w:r>
      <w:r w:rsidR="0058110E" w:rsidRPr="00C06A2C">
        <w:t xml:space="preserve">tennisspel en de tactiek te blijven verbeteren. Maar dan </w:t>
      </w:r>
      <w:r w:rsidR="00074E1A" w:rsidRPr="00C06A2C">
        <w:t>i</w:t>
      </w:r>
      <w:r w:rsidR="0058110E" w:rsidRPr="00C06A2C">
        <w:t xml:space="preserve">n een </w:t>
      </w:r>
      <w:r w:rsidRPr="00C06A2C">
        <w:t>flexibeler vorm van lessen:</w:t>
      </w:r>
      <w:r w:rsidR="00074E1A" w:rsidRPr="00C06A2C">
        <w:t xml:space="preserve"> </w:t>
      </w:r>
      <w:r w:rsidRPr="00C06A2C">
        <w:t>niet in de ‘normale’ lescyclus – niet te duur en niet te vaak</w:t>
      </w:r>
      <w:r w:rsidR="00D031CA" w:rsidRPr="00C06A2C">
        <w:t>;</w:t>
      </w:r>
    </w:p>
    <w:p w14:paraId="2565E0E1" w14:textId="5CA5ED6F" w:rsidR="00F00029" w:rsidRPr="00C06A2C" w:rsidRDefault="00F00029" w:rsidP="00D031CA">
      <w:pPr>
        <w:pStyle w:val="Lijstalinea"/>
        <w:numPr>
          <w:ilvl w:val="0"/>
          <w:numId w:val="8"/>
        </w:numPr>
      </w:pPr>
      <w:r w:rsidRPr="00C06A2C">
        <w:t>de behoefte bestaat aan het ontmoeten van meer tennismaatjes, om zo de mogelijkheid te hebben met meer mensen te kunnen spelen</w:t>
      </w:r>
      <w:r w:rsidR="0058110E" w:rsidRPr="00C06A2C">
        <w:t xml:space="preserve"> – op je eigen niveau en in dezelfde leeftijd</w:t>
      </w:r>
      <w:r w:rsidR="00D031CA" w:rsidRPr="00C06A2C">
        <w:t>;</w:t>
      </w:r>
    </w:p>
    <w:p w14:paraId="2B9658CA" w14:textId="6492B12F" w:rsidR="00F00029" w:rsidRPr="00C06A2C" w:rsidRDefault="00F00029" w:rsidP="00D031CA">
      <w:pPr>
        <w:pStyle w:val="Lijstalinea"/>
        <w:numPr>
          <w:ilvl w:val="0"/>
          <w:numId w:val="8"/>
        </w:numPr>
      </w:pPr>
      <w:r w:rsidRPr="00C06A2C">
        <w:t>een toss vaak wordt bezocht door dezelfde mensen</w:t>
      </w:r>
      <w:r w:rsidR="0058110E" w:rsidRPr="00C06A2C">
        <w:t xml:space="preserve"> en je soms niet helemaal tot je recht komt – te groot verschil in speelsterkte</w:t>
      </w:r>
      <w:r w:rsidR="00D031CA" w:rsidRPr="00C06A2C">
        <w:t>;</w:t>
      </w:r>
      <w:r w:rsidR="0058110E" w:rsidRPr="00C06A2C">
        <w:t xml:space="preserve"> </w:t>
      </w:r>
    </w:p>
    <w:p w14:paraId="3AFF9BF5" w14:textId="6AA44D8F" w:rsidR="0058110E" w:rsidRPr="00C06A2C" w:rsidRDefault="0058110E" w:rsidP="00D031CA">
      <w:pPr>
        <w:pStyle w:val="Lijstalinea"/>
        <w:numPr>
          <w:ilvl w:val="0"/>
          <w:numId w:val="8"/>
        </w:numPr>
      </w:pPr>
      <w:r w:rsidRPr="00C06A2C">
        <w:t>er uiteraard veel informatie is over blessure preventie, maar dat het ook leuk is als de vereniging daar een rol in speelt</w:t>
      </w:r>
      <w:r w:rsidR="00D031CA" w:rsidRPr="00C06A2C">
        <w:t>.</w:t>
      </w:r>
    </w:p>
    <w:p w14:paraId="5205ED1B" w14:textId="77777777" w:rsidR="002B514E" w:rsidRDefault="002B514E" w:rsidP="004A1D90">
      <w:pPr>
        <w:rPr>
          <w:rFonts w:cs="Arial"/>
          <w:color w:val="20339B"/>
          <w:sz w:val="21"/>
          <w:szCs w:val="21"/>
        </w:rPr>
      </w:pPr>
    </w:p>
    <w:p w14:paraId="3327742E" w14:textId="2A5DDB3E" w:rsidR="004A1D90" w:rsidRDefault="00074E1A" w:rsidP="004A1D90">
      <w:r>
        <w:t xml:space="preserve">En daarom biedt </w:t>
      </w:r>
      <w:r w:rsidR="004A1D90" w:rsidRPr="004A1D90">
        <w:rPr>
          <w:i/>
        </w:rPr>
        <w:t>[naam vereniging/tennisschool]</w:t>
      </w:r>
      <w:r w:rsidR="004A1D90">
        <w:t xml:space="preserve"> jou</w:t>
      </w:r>
      <w:r>
        <w:t xml:space="preserve"> het nieuwe programma Tennis Fit:</w:t>
      </w:r>
    </w:p>
    <w:p w14:paraId="0BA0DF8E" w14:textId="496E0336" w:rsidR="004A1D90" w:rsidRDefault="002E5E0A" w:rsidP="004A1D90">
      <w:pPr>
        <w:pStyle w:val="Lijstalinea"/>
        <w:numPr>
          <w:ilvl w:val="0"/>
          <w:numId w:val="7"/>
        </w:numPr>
      </w:pPr>
      <w:r>
        <w:rPr>
          <w:b/>
        </w:rPr>
        <w:t>Tennis Fit Training – verkorte lescyclus</w:t>
      </w:r>
    </w:p>
    <w:p w14:paraId="35AD1212" w14:textId="25BEC10B" w:rsidR="004A1D90" w:rsidRDefault="004A1D90" w:rsidP="004A1D90">
      <w:pPr>
        <w:ind w:left="720"/>
      </w:pPr>
      <w:r>
        <w:t>In plaats van 18 tennislessen,</w:t>
      </w:r>
      <w:r w:rsidR="00842B40">
        <w:t xml:space="preserve"> biedt de tennisleraar jou </w:t>
      </w:r>
      <w:r w:rsidR="00842B40" w:rsidRPr="00606A4B">
        <w:t xml:space="preserve">een </w:t>
      </w:r>
      <w:r w:rsidR="00842B40" w:rsidRPr="00606A4B">
        <w:rPr>
          <w:i/>
        </w:rPr>
        <w:t>[x]</w:t>
      </w:r>
      <w:r w:rsidR="00074E1A" w:rsidRPr="00606A4B">
        <w:rPr>
          <w:i/>
        </w:rPr>
        <w:t>-</w:t>
      </w:r>
      <w:r w:rsidRPr="00606A4B">
        <w:t>L</w:t>
      </w:r>
      <w:r w:rsidR="00842B40" w:rsidRPr="00606A4B">
        <w:t>essenkaart</w:t>
      </w:r>
      <w:r w:rsidR="00842B40">
        <w:t xml:space="preserve"> aan. Tijdens deze l</w:t>
      </w:r>
      <w:r>
        <w:t>essen van een uur, besteedt de leraar naast spelverbetering (tactisch) aandacht aan de preventie van blessures. Je doet een gezamenlijke warming up</w:t>
      </w:r>
      <w:r w:rsidR="002E5E0A">
        <w:t xml:space="preserve"> </w:t>
      </w:r>
      <w:r>
        <w:t xml:space="preserve">en drinkt na afloop </w:t>
      </w:r>
      <w:r w:rsidR="00842B40">
        <w:t xml:space="preserve">met elkaar een kop koffie. </w:t>
      </w:r>
      <w:r w:rsidR="00606A4B" w:rsidRPr="00606A4B">
        <w:t>De Tennis Fit Trainingen koste</w:t>
      </w:r>
      <w:r w:rsidR="00606A4B">
        <w:t xml:space="preserve">n </w:t>
      </w:r>
      <w:r>
        <w:t xml:space="preserve">€ </w:t>
      </w:r>
      <w:r w:rsidRPr="004A1D90">
        <w:rPr>
          <w:i/>
        </w:rPr>
        <w:t>[bedrag]</w:t>
      </w:r>
      <w:r w:rsidR="00DC24F2">
        <w:rPr>
          <w:i/>
        </w:rPr>
        <w:t xml:space="preserve"> </w:t>
      </w:r>
      <w:r w:rsidR="00DC24F2" w:rsidRPr="00DC24F2">
        <w:t xml:space="preserve">en start in </w:t>
      </w:r>
      <w:r w:rsidR="002E5E0A">
        <w:rPr>
          <w:i/>
        </w:rPr>
        <w:t>[maand + datum]</w:t>
      </w:r>
      <w:r>
        <w:t xml:space="preserve">. Lijkt het jou leuk om hieraan mee te doen? Meld je dan aan bij </w:t>
      </w:r>
      <w:r w:rsidRPr="004A1D90">
        <w:rPr>
          <w:i/>
        </w:rPr>
        <w:t>[naam + contactgegevens tennisleraar]</w:t>
      </w:r>
      <w:r>
        <w:t>.</w:t>
      </w:r>
    </w:p>
    <w:p w14:paraId="4B9AFAF4" w14:textId="69FE2100" w:rsidR="004A1D90" w:rsidRPr="004A1D90" w:rsidRDefault="004A1D90" w:rsidP="004A1D90">
      <w:pPr>
        <w:pStyle w:val="Lijstalinea"/>
        <w:numPr>
          <w:ilvl w:val="0"/>
          <w:numId w:val="7"/>
        </w:numPr>
        <w:rPr>
          <w:b/>
        </w:rPr>
      </w:pPr>
      <w:r w:rsidRPr="004A1D90">
        <w:rPr>
          <w:b/>
        </w:rPr>
        <w:t>Trainers Toss</w:t>
      </w:r>
    </w:p>
    <w:p w14:paraId="139A483F" w14:textId="220077AC" w:rsidR="004A1D90" w:rsidRDefault="004B5097" w:rsidP="004A1D90">
      <w:pPr>
        <w:ind w:left="720"/>
      </w:pPr>
      <w:r>
        <w:t xml:space="preserve">Tossen is </w:t>
      </w:r>
      <w:r w:rsidRPr="004B5097">
        <w:t>een balletje slaan met en tegen andere leden van de club.</w:t>
      </w:r>
      <w:r>
        <w:t xml:space="preserve"> Het is een </w:t>
      </w:r>
      <w:r w:rsidRPr="004B5097">
        <w:t xml:space="preserve">leuke manier om tegen verschillende tegenstanders te spelen en ook om andere leden te leren kennen. </w:t>
      </w:r>
      <w:r>
        <w:t>Wil jij een</w:t>
      </w:r>
      <w:r w:rsidR="004A1D90">
        <w:t xml:space="preserve"> vaste </w:t>
      </w:r>
      <w:r w:rsidR="004A1D90" w:rsidRPr="004A1D90">
        <w:rPr>
          <w:i/>
        </w:rPr>
        <w:t>[ochtend/middag</w:t>
      </w:r>
      <w:r w:rsidR="004A1D90">
        <w:t xml:space="preserve">] in de maand leeftijdsgenoten met dezelfde speelsterkte ontmoeten en </w:t>
      </w:r>
      <w:r w:rsidR="00606A4B">
        <w:t xml:space="preserve">daar </w:t>
      </w:r>
      <w:r w:rsidR="004A1D90">
        <w:t xml:space="preserve">mee tennissen? Dan is de Trainers Toss wat voor jou! Onder begeleiding van een tennisleraar ben je zowel op sportief als sociaal vlak bezig. De trainer begeleidt de Toss, geeft advies over tactiek tijdens het spel, geeft oefeningen, geeft tips over blessurepreventie en zorgt voor een gezamenlijke warming-up. Daarnaast zorgt de tennisleraar voor een indeling naar de juiste speelsterkte, zodat iedere deelnemer aan zijn trekken komt. De Trainers Toss kost € </w:t>
      </w:r>
      <w:r w:rsidR="004A1D90" w:rsidRPr="004A1D90">
        <w:rPr>
          <w:i/>
        </w:rPr>
        <w:t>[bedrag].</w:t>
      </w:r>
      <w:r w:rsidR="004A1D90">
        <w:t xml:space="preserve"> De eerste </w:t>
      </w:r>
      <w:r w:rsidR="004A1D90">
        <w:lastRenderedPageBreak/>
        <w:t xml:space="preserve">Trainers Toss is </w:t>
      </w:r>
      <w:r w:rsidR="004A1D90" w:rsidRPr="004A1D90">
        <w:rPr>
          <w:i/>
        </w:rPr>
        <w:t>[datum, tijdstip]</w:t>
      </w:r>
      <w:r w:rsidR="004A1D90">
        <w:t xml:space="preserve"> gepland, meld je aan bij </w:t>
      </w:r>
      <w:r w:rsidR="004A1D90" w:rsidRPr="004A1D90">
        <w:rPr>
          <w:i/>
        </w:rPr>
        <w:t>[naam + contactgegevens tennisleraar].</w:t>
      </w:r>
    </w:p>
    <w:p w14:paraId="20D2580E" w14:textId="25EC2A40" w:rsidR="004A1D90" w:rsidRPr="004A1D90" w:rsidRDefault="004A1D90" w:rsidP="004A1D90">
      <w:pPr>
        <w:pStyle w:val="Lijstalinea"/>
        <w:numPr>
          <w:ilvl w:val="0"/>
          <w:numId w:val="7"/>
        </w:numPr>
        <w:rPr>
          <w:b/>
        </w:rPr>
      </w:pPr>
      <w:r w:rsidRPr="004A1D90">
        <w:rPr>
          <w:b/>
        </w:rPr>
        <w:t>Expert meeting</w:t>
      </w:r>
    </w:p>
    <w:p w14:paraId="4088C948" w14:textId="06FBCF90" w:rsidR="004A1D90" w:rsidRDefault="004A1D90" w:rsidP="004A1D90">
      <w:pPr>
        <w:ind w:left="720"/>
      </w:pPr>
      <w:r>
        <w:t xml:space="preserve">We gaan je helpen om minder snel een blessure op te lopen en sneller van een blessure te herstellen. </w:t>
      </w:r>
      <w:r w:rsidR="00842B40">
        <w:t>Daarom organiseren we een Expert meeting, waarin een uur gesproken wordt over het voorkomen en herstel</w:t>
      </w:r>
      <w:r w:rsidR="00606A4B">
        <w:t>len</w:t>
      </w:r>
      <w:r w:rsidR="00842B40">
        <w:t xml:space="preserve"> van blessures</w:t>
      </w:r>
      <w:r>
        <w:t xml:space="preserve">. Experts op dit gebied, zoals een fysiotherapeut of een bewegingswetenschapper, vertellen hoe je zo lang mogelijk fit kunt blijven. De eerste Expert meeting is op </w:t>
      </w:r>
      <w:r w:rsidRPr="004A1D90">
        <w:rPr>
          <w:i/>
        </w:rPr>
        <w:t>[datum, tijdstip]</w:t>
      </w:r>
      <w:r>
        <w:t xml:space="preserve"> gepland, meld je aan bij </w:t>
      </w:r>
      <w:r w:rsidRPr="004A1D90">
        <w:rPr>
          <w:i/>
        </w:rPr>
        <w:t>[naam + contactgegevens]</w:t>
      </w:r>
      <w:r>
        <w:t xml:space="preserve">. </w:t>
      </w:r>
    </w:p>
    <w:p w14:paraId="5A9EB1D6" w14:textId="77777777" w:rsidR="004A1D90" w:rsidRDefault="004A1D90" w:rsidP="004A1D90"/>
    <w:p w14:paraId="04E14F31" w14:textId="16E4321E" w:rsidR="004A1D90" w:rsidRDefault="004A1D90" w:rsidP="004A1D90">
      <w:r>
        <w:t xml:space="preserve">Meld je aan voor de onderdelen die jou aanspreken. Meer informatie hierover kun je krijgen van de tennisleraar </w:t>
      </w:r>
      <w:r w:rsidRPr="004A1D90">
        <w:rPr>
          <w:i/>
        </w:rPr>
        <w:t>[naam</w:t>
      </w:r>
      <w:r>
        <w:rPr>
          <w:i/>
        </w:rPr>
        <w:t xml:space="preserve"> + contactgegevens</w:t>
      </w:r>
      <w:r w:rsidRPr="004A1D90">
        <w:rPr>
          <w:i/>
        </w:rPr>
        <w:t>]</w:t>
      </w:r>
      <w:r>
        <w:t xml:space="preserve"> of </w:t>
      </w:r>
      <w:r w:rsidRPr="004A1D90">
        <w:rPr>
          <w:i/>
        </w:rPr>
        <w:t>[naam bestuurder</w:t>
      </w:r>
      <w:r>
        <w:rPr>
          <w:i/>
        </w:rPr>
        <w:t xml:space="preserve"> + contactgegevens</w:t>
      </w:r>
      <w:r w:rsidRPr="004A1D90">
        <w:rPr>
          <w:i/>
        </w:rPr>
        <w:t>]</w:t>
      </w:r>
      <w:r>
        <w:t>.</w:t>
      </w:r>
    </w:p>
    <w:p w14:paraId="52A7B882" w14:textId="77777777" w:rsidR="004A1D90" w:rsidRDefault="004A1D90" w:rsidP="004A1D90"/>
    <w:p w14:paraId="075E256D" w14:textId="77777777" w:rsidR="004A1D90" w:rsidRDefault="004A1D90" w:rsidP="004A1D90">
      <w:r>
        <w:t>Op naar een fantastisch Tennis Fit programma, dat jou fit op de baan houdt!</w:t>
      </w:r>
    </w:p>
    <w:p w14:paraId="41CE840A" w14:textId="77777777" w:rsidR="004A1D90" w:rsidRDefault="004A1D90" w:rsidP="004A1D90"/>
    <w:p w14:paraId="2ED47040" w14:textId="6CAC289D" w:rsidR="004A1D90" w:rsidRDefault="004A1D90" w:rsidP="004A1D90">
      <w:r>
        <w:t>Groeten,</w:t>
      </w:r>
      <w:bookmarkStart w:id="0" w:name="_GoBack"/>
      <w:bookmarkEnd w:id="0"/>
    </w:p>
    <w:p w14:paraId="231BF1C2" w14:textId="239F0280" w:rsidR="004A1D90" w:rsidRPr="00DC24F2" w:rsidRDefault="004A1D90" w:rsidP="00595654">
      <w:pPr>
        <w:rPr>
          <w:i/>
        </w:rPr>
      </w:pPr>
      <w:r w:rsidRPr="00DC24F2">
        <w:rPr>
          <w:i/>
        </w:rPr>
        <w:t>[naam bestuurder en tennisleraar]</w:t>
      </w:r>
    </w:p>
    <w:sectPr w:rsidR="004A1D90" w:rsidRPr="00DC24F2" w:rsidSect="00E25336">
      <w:headerReference w:type="default" r:id="rId9"/>
      <w:footerReference w:type="default" r:id="rId10"/>
      <w:headerReference w:type="first" r:id="rId11"/>
      <w:pgSz w:w="11900" w:h="16840" w:code="9"/>
      <w:pgMar w:top="2211" w:right="1985" w:bottom="1134" w:left="1361" w:header="284" w:footer="28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4D801" w14:textId="77777777" w:rsidR="00074E1A" w:rsidRDefault="00074E1A" w:rsidP="00D82194">
      <w:r>
        <w:separator/>
      </w:r>
    </w:p>
  </w:endnote>
  <w:endnote w:type="continuationSeparator" w:id="0">
    <w:p w14:paraId="08E33491" w14:textId="77777777" w:rsidR="00074E1A" w:rsidRDefault="00074E1A"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4B67" w14:textId="0CFE80E2" w:rsidR="00074E1A" w:rsidRDefault="00074E1A">
    <w:pPr>
      <w:pStyle w:val="Voettekst"/>
    </w:pPr>
    <w:r>
      <w:fldChar w:fldCharType="begin"/>
    </w:r>
    <w:r>
      <w:instrText xml:space="preserve">page </w:instrText>
    </w:r>
    <w:r>
      <w:fldChar w:fldCharType="separate"/>
    </w:r>
    <w:r w:rsidR="00606A4B">
      <w:rPr>
        <w:noProof/>
      </w:rPr>
      <w:t>2</w:t>
    </w:r>
    <w:r>
      <w:fldChar w:fldCharType="end"/>
    </w:r>
    <w:r>
      <w:rPr>
        <w:noProof/>
        <w:lang w:eastAsia="nl-NL"/>
      </w:rPr>
      <w:drawing>
        <wp:anchor distT="0" distB="0" distL="114300" distR="114300" simplePos="0" relativeHeight="251662336" behindDoc="1" locked="1" layoutInCell="1" allowOverlap="1" wp14:anchorId="1AA31746" wp14:editId="2928BB79">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EF588" w14:textId="77777777" w:rsidR="00074E1A" w:rsidRDefault="00074E1A" w:rsidP="00D82194">
      <w:r>
        <w:separator/>
      </w:r>
    </w:p>
  </w:footnote>
  <w:footnote w:type="continuationSeparator" w:id="0">
    <w:p w14:paraId="26869530" w14:textId="77777777" w:rsidR="00074E1A" w:rsidRDefault="00074E1A" w:rsidP="00D82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4876D" w14:textId="1AF6D4F1" w:rsidR="00074E1A" w:rsidRDefault="00074E1A">
    <w:pPr>
      <w:pStyle w:val="Koptekst"/>
    </w:pPr>
    <w:r>
      <w:rPr>
        <w:noProof/>
        <w:lang w:eastAsia="nl-NL"/>
      </w:rPr>
      <w:drawing>
        <wp:anchor distT="0" distB="0" distL="114300" distR="114300" simplePos="0" relativeHeight="251660288" behindDoc="0" locked="1" layoutInCell="1" allowOverlap="1" wp14:anchorId="477A951C" wp14:editId="68709EFB">
          <wp:simplePos x="866775" y="180975"/>
          <wp:positionH relativeFrom="column">
            <wp:posOffset>-32385</wp:posOffset>
          </wp:positionH>
          <wp:positionV relativeFrom="page">
            <wp:align>top</wp:align>
          </wp:positionV>
          <wp:extent cx="5072400" cy="889200"/>
          <wp:effectExtent l="0" t="0" r="0" b="63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50724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707B" w14:textId="397FB573" w:rsidR="00074E1A" w:rsidRDefault="00074E1A" w:rsidP="00DD7B4B">
    <w:pPr>
      <w:pStyle w:val="Kopteksteerstepagina"/>
    </w:pPr>
    <w:r>
      <w:rPr>
        <w:noProof/>
        <w:lang w:eastAsia="nl-NL"/>
      </w:rPr>
      <w:drawing>
        <wp:anchor distT="0" distB="0" distL="114300" distR="114300" simplePos="0" relativeHeight="251659264" behindDoc="0" locked="1" layoutInCell="1" allowOverlap="1" wp14:anchorId="7360DF88" wp14:editId="17E9539E">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62037"/>
    <w:multiLevelType w:val="hybridMultilevel"/>
    <w:tmpl w:val="1402F3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1DA70E9"/>
    <w:multiLevelType w:val="hybridMultilevel"/>
    <w:tmpl w:val="ABE2795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B8A7B16"/>
    <w:multiLevelType w:val="hybridMultilevel"/>
    <w:tmpl w:val="584E28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BA510B7"/>
    <w:multiLevelType w:val="hybridMultilevel"/>
    <w:tmpl w:val="CED20A84"/>
    <w:lvl w:ilvl="0" w:tplc="DE4E14B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363F5EC5"/>
    <w:multiLevelType w:val="hybridMultilevel"/>
    <w:tmpl w:val="ECB8F7FC"/>
    <w:lvl w:ilvl="0" w:tplc="A7563790">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B014D20"/>
    <w:multiLevelType w:val="hybridMultilevel"/>
    <w:tmpl w:val="0622B2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2502106"/>
    <w:multiLevelType w:val="hybridMultilevel"/>
    <w:tmpl w:val="5A308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1617745"/>
    <w:multiLevelType w:val="hybridMultilevel"/>
    <w:tmpl w:val="E038728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5B7"/>
    <w:rsid w:val="00007390"/>
    <w:rsid w:val="00032BFA"/>
    <w:rsid w:val="00034AFE"/>
    <w:rsid w:val="0003569E"/>
    <w:rsid w:val="00041A2E"/>
    <w:rsid w:val="00046B8D"/>
    <w:rsid w:val="00074E1A"/>
    <w:rsid w:val="000869A6"/>
    <w:rsid w:val="000C6DA8"/>
    <w:rsid w:val="000E46FB"/>
    <w:rsid w:val="0010161C"/>
    <w:rsid w:val="00111B4F"/>
    <w:rsid w:val="00115905"/>
    <w:rsid w:val="0012003D"/>
    <w:rsid w:val="00126C4E"/>
    <w:rsid w:val="001A4ECC"/>
    <w:rsid w:val="001A57B1"/>
    <w:rsid w:val="001C7426"/>
    <w:rsid w:val="00217C9B"/>
    <w:rsid w:val="0024014E"/>
    <w:rsid w:val="00240341"/>
    <w:rsid w:val="002449BE"/>
    <w:rsid w:val="002532DE"/>
    <w:rsid w:val="00293107"/>
    <w:rsid w:val="00293845"/>
    <w:rsid w:val="002A4335"/>
    <w:rsid w:val="002B514E"/>
    <w:rsid w:val="002E04AD"/>
    <w:rsid w:val="002E5E0A"/>
    <w:rsid w:val="0030061D"/>
    <w:rsid w:val="00301521"/>
    <w:rsid w:val="00323272"/>
    <w:rsid w:val="00332900"/>
    <w:rsid w:val="0039291A"/>
    <w:rsid w:val="003A23C4"/>
    <w:rsid w:val="003D482F"/>
    <w:rsid w:val="003D6581"/>
    <w:rsid w:val="003E4E16"/>
    <w:rsid w:val="00423E52"/>
    <w:rsid w:val="00425DA1"/>
    <w:rsid w:val="0043072E"/>
    <w:rsid w:val="004A0F98"/>
    <w:rsid w:val="004A1D90"/>
    <w:rsid w:val="004B5097"/>
    <w:rsid w:val="004E48DE"/>
    <w:rsid w:val="005212A9"/>
    <w:rsid w:val="005327BF"/>
    <w:rsid w:val="0058110E"/>
    <w:rsid w:val="00595654"/>
    <w:rsid w:val="005957C7"/>
    <w:rsid w:val="005A3F67"/>
    <w:rsid w:val="005B4BEF"/>
    <w:rsid w:val="005D17C5"/>
    <w:rsid w:val="005E6339"/>
    <w:rsid w:val="006020F3"/>
    <w:rsid w:val="00605DEF"/>
    <w:rsid w:val="00606570"/>
    <w:rsid w:val="00606A4B"/>
    <w:rsid w:val="006335D4"/>
    <w:rsid w:val="0064059D"/>
    <w:rsid w:val="00682F25"/>
    <w:rsid w:val="00693CA7"/>
    <w:rsid w:val="006F3B14"/>
    <w:rsid w:val="00737920"/>
    <w:rsid w:val="007678EC"/>
    <w:rsid w:val="007971B7"/>
    <w:rsid w:val="007A3911"/>
    <w:rsid w:val="00804011"/>
    <w:rsid w:val="00824133"/>
    <w:rsid w:val="00842B40"/>
    <w:rsid w:val="00864465"/>
    <w:rsid w:val="00895656"/>
    <w:rsid w:val="008D30BA"/>
    <w:rsid w:val="008D6BE9"/>
    <w:rsid w:val="009366E8"/>
    <w:rsid w:val="00960664"/>
    <w:rsid w:val="009A6011"/>
    <w:rsid w:val="009A7F16"/>
    <w:rsid w:val="009B3DCD"/>
    <w:rsid w:val="00A31B6C"/>
    <w:rsid w:val="00A439B2"/>
    <w:rsid w:val="00A46F4F"/>
    <w:rsid w:val="00A716F2"/>
    <w:rsid w:val="00A80E89"/>
    <w:rsid w:val="00A8407C"/>
    <w:rsid w:val="00AD61A6"/>
    <w:rsid w:val="00AE4B72"/>
    <w:rsid w:val="00B245C7"/>
    <w:rsid w:val="00B37AAD"/>
    <w:rsid w:val="00B47E08"/>
    <w:rsid w:val="00B5288F"/>
    <w:rsid w:val="00BE75B7"/>
    <w:rsid w:val="00BF1D1C"/>
    <w:rsid w:val="00BF24B8"/>
    <w:rsid w:val="00C06A2C"/>
    <w:rsid w:val="00C26C13"/>
    <w:rsid w:val="00C57766"/>
    <w:rsid w:val="00CE6C0E"/>
    <w:rsid w:val="00CF5122"/>
    <w:rsid w:val="00CF5C7E"/>
    <w:rsid w:val="00D031CA"/>
    <w:rsid w:val="00D17F3B"/>
    <w:rsid w:val="00D40D55"/>
    <w:rsid w:val="00D82194"/>
    <w:rsid w:val="00D9743B"/>
    <w:rsid w:val="00DC24F2"/>
    <w:rsid w:val="00DD7B4B"/>
    <w:rsid w:val="00DE6094"/>
    <w:rsid w:val="00DF54F8"/>
    <w:rsid w:val="00E25336"/>
    <w:rsid w:val="00E3149D"/>
    <w:rsid w:val="00E5636C"/>
    <w:rsid w:val="00E843DC"/>
    <w:rsid w:val="00EB11E2"/>
    <w:rsid w:val="00ED6A27"/>
    <w:rsid w:val="00EF751A"/>
    <w:rsid w:val="00F00029"/>
    <w:rsid w:val="00F165FC"/>
    <w:rsid w:val="00F54283"/>
    <w:rsid w:val="00F634D7"/>
    <w:rsid w:val="00F665B7"/>
    <w:rsid w:val="00F914D3"/>
    <w:rsid w:val="00FB5F64"/>
    <w:rsid w:val="00FD3B05"/>
    <w:rsid w:val="00FF4E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oNotEmbedSmartTags/>
  <w:decimalSymbol w:val=","/>
  <w:listSeparator w:val=";"/>
  <w14:docId w14:val="08E4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paragraph" w:styleId="Lijstalinea">
    <w:name w:val="List Paragraph"/>
    <w:basedOn w:val="Standaard"/>
    <w:uiPriority w:val="34"/>
    <w:rsid w:val="00804011"/>
    <w:pPr>
      <w:ind w:left="720"/>
      <w:contextualSpacing/>
    </w:pPr>
  </w:style>
  <w:style w:type="character" w:styleId="Hyperlink">
    <w:name w:val="Hyperlink"/>
    <w:basedOn w:val="Standaardalinea-lettertype"/>
    <w:uiPriority w:val="99"/>
    <w:unhideWhenUsed/>
    <w:rsid w:val="004E48DE"/>
    <w:rPr>
      <w:color w:val="0000FF" w:themeColor="hyperlink"/>
      <w:u w:val="single"/>
    </w:rPr>
  </w:style>
  <w:style w:type="character" w:styleId="Verwijzingopmerking">
    <w:name w:val="annotation reference"/>
    <w:basedOn w:val="Standaardalinea-lettertype"/>
    <w:uiPriority w:val="99"/>
    <w:semiHidden/>
    <w:unhideWhenUsed/>
    <w:rsid w:val="009366E8"/>
    <w:rPr>
      <w:sz w:val="16"/>
      <w:szCs w:val="16"/>
    </w:rPr>
  </w:style>
  <w:style w:type="paragraph" w:styleId="Tekstopmerking">
    <w:name w:val="annotation text"/>
    <w:basedOn w:val="Standaard"/>
    <w:link w:val="TekstopmerkingChar"/>
    <w:uiPriority w:val="99"/>
    <w:semiHidden/>
    <w:unhideWhenUsed/>
    <w:rsid w:val="009366E8"/>
    <w:pPr>
      <w:spacing w:line="240" w:lineRule="auto"/>
    </w:pPr>
    <w:rPr>
      <w:szCs w:val="20"/>
    </w:rPr>
  </w:style>
  <w:style w:type="character" w:customStyle="1" w:styleId="TekstopmerkingChar">
    <w:name w:val="Tekst opmerking Char"/>
    <w:basedOn w:val="Standaardalinea-lettertype"/>
    <w:link w:val="Tekstopmerking"/>
    <w:uiPriority w:val="99"/>
    <w:semiHidden/>
    <w:rsid w:val="009366E8"/>
    <w:rPr>
      <w:rFonts w:ascii="Arial" w:hAnsi="Arial"/>
      <w:color w:val="13207E"/>
      <w:lang w:val="nl-NL" w:eastAsia="en-US"/>
    </w:rPr>
  </w:style>
  <w:style w:type="paragraph" w:styleId="Onderwerpvanopmerking">
    <w:name w:val="annotation subject"/>
    <w:basedOn w:val="Tekstopmerking"/>
    <w:next w:val="Tekstopmerking"/>
    <w:link w:val="OnderwerpvanopmerkingChar"/>
    <w:uiPriority w:val="99"/>
    <w:semiHidden/>
    <w:unhideWhenUsed/>
    <w:rsid w:val="009366E8"/>
    <w:rPr>
      <w:b/>
      <w:bCs/>
    </w:rPr>
  </w:style>
  <w:style w:type="character" w:customStyle="1" w:styleId="OnderwerpvanopmerkingChar">
    <w:name w:val="Onderwerp van opmerking Char"/>
    <w:basedOn w:val="TekstopmerkingChar"/>
    <w:link w:val="Onderwerpvanopmerking"/>
    <w:uiPriority w:val="99"/>
    <w:semiHidden/>
    <w:rsid w:val="009366E8"/>
    <w:rPr>
      <w:rFonts w:ascii="Arial" w:hAnsi="Arial"/>
      <w:b/>
      <w:bCs/>
      <w:color w:val="13207E"/>
      <w:lang w:val="nl-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paragraph" w:styleId="Lijstalinea">
    <w:name w:val="List Paragraph"/>
    <w:basedOn w:val="Standaard"/>
    <w:uiPriority w:val="34"/>
    <w:rsid w:val="00804011"/>
    <w:pPr>
      <w:ind w:left="720"/>
      <w:contextualSpacing/>
    </w:pPr>
  </w:style>
  <w:style w:type="character" w:styleId="Hyperlink">
    <w:name w:val="Hyperlink"/>
    <w:basedOn w:val="Standaardalinea-lettertype"/>
    <w:uiPriority w:val="99"/>
    <w:unhideWhenUsed/>
    <w:rsid w:val="004E48DE"/>
    <w:rPr>
      <w:color w:val="0000FF" w:themeColor="hyperlink"/>
      <w:u w:val="single"/>
    </w:rPr>
  </w:style>
  <w:style w:type="character" w:styleId="Verwijzingopmerking">
    <w:name w:val="annotation reference"/>
    <w:basedOn w:val="Standaardalinea-lettertype"/>
    <w:uiPriority w:val="99"/>
    <w:semiHidden/>
    <w:unhideWhenUsed/>
    <w:rsid w:val="009366E8"/>
    <w:rPr>
      <w:sz w:val="16"/>
      <w:szCs w:val="16"/>
    </w:rPr>
  </w:style>
  <w:style w:type="paragraph" w:styleId="Tekstopmerking">
    <w:name w:val="annotation text"/>
    <w:basedOn w:val="Standaard"/>
    <w:link w:val="TekstopmerkingChar"/>
    <w:uiPriority w:val="99"/>
    <w:semiHidden/>
    <w:unhideWhenUsed/>
    <w:rsid w:val="009366E8"/>
    <w:pPr>
      <w:spacing w:line="240" w:lineRule="auto"/>
    </w:pPr>
    <w:rPr>
      <w:szCs w:val="20"/>
    </w:rPr>
  </w:style>
  <w:style w:type="character" w:customStyle="1" w:styleId="TekstopmerkingChar">
    <w:name w:val="Tekst opmerking Char"/>
    <w:basedOn w:val="Standaardalinea-lettertype"/>
    <w:link w:val="Tekstopmerking"/>
    <w:uiPriority w:val="99"/>
    <w:semiHidden/>
    <w:rsid w:val="009366E8"/>
    <w:rPr>
      <w:rFonts w:ascii="Arial" w:hAnsi="Arial"/>
      <w:color w:val="13207E"/>
      <w:lang w:val="nl-NL" w:eastAsia="en-US"/>
    </w:rPr>
  </w:style>
  <w:style w:type="paragraph" w:styleId="Onderwerpvanopmerking">
    <w:name w:val="annotation subject"/>
    <w:basedOn w:val="Tekstopmerking"/>
    <w:next w:val="Tekstopmerking"/>
    <w:link w:val="OnderwerpvanopmerkingChar"/>
    <w:uiPriority w:val="99"/>
    <w:semiHidden/>
    <w:unhideWhenUsed/>
    <w:rsid w:val="009366E8"/>
    <w:rPr>
      <w:b/>
      <w:bCs/>
    </w:rPr>
  </w:style>
  <w:style w:type="character" w:customStyle="1" w:styleId="OnderwerpvanopmerkingChar">
    <w:name w:val="Onderwerp van opmerking Char"/>
    <w:basedOn w:val="TekstopmerkingChar"/>
    <w:link w:val="Onderwerpvanopmerking"/>
    <w:uiPriority w:val="99"/>
    <w:semiHidden/>
    <w:rsid w:val="009366E8"/>
    <w:rPr>
      <w:rFonts w:ascii="Arial" w:hAnsi="Arial"/>
      <w:b/>
      <w:bCs/>
      <w:color w:val="13207E"/>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15837-4D5E-420C-903A-C0D3B1D4B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63F5908F</Template>
  <TotalTime>6</TotalTime>
  <Pages>2</Pages>
  <Words>554</Words>
  <Characters>2871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Nobel BV</Company>
  <LinksUpToDate>false</LinksUpToDate>
  <CharactersWithSpaces>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dc:creator>
  <cp:lastModifiedBy>Bernice Treep</cp:lastModifiedBy>
  <cp:revision>5</cp:revision>
  <cp:lastPrinted>2016-07-04T12:16:00Z</cp:lastPrinted>
  <dcterms:created xsi:type="dcterms:W3CDTF">2017-01-05T13:55:00Z</dcterms:created>
  <dcterms:modified xsi:type="dcterms:W3CDTF">2017-02-22T12:40:00Z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141116 20:25</vt:lpwstr>
  </property>
</Properties>
</file>