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8D797" w14:textId="77777777" w:rsidR="00231F69" w:rsidRDefault="00723F79" w:rsidP="00DD7B4B">
      <w:pPr>
        <w:pStyle w:val="Kop1"/>
      </w:pPr>
      <w:r>
        <w:t>Voorbeeld i</w:t>
      </w:r>
      <w:r w:rsidR="00FF450F" w:rsidRPr="00FF450F">
        <w:t>nschrijff</w:t>
      </w:r>
      <w:r>
        <w:t xml:space="preserve">ormulier </w:t>
      </w:r>
    </w:p>
    <w:p w14:paraId="72A8155B" w14:textId="47037EB1" w:rsidR="00231F69" w:rsidRDefault="00231F69" w:rsidP="00DD7B4B">
      <w:pPr>
        <w:pStyle w:val="Kop1"/>
      </w:pPr>
      <w:r>
        <w:t>Tennis met een Kennis</w:t>
      </w:r>
    </w:p>
    <w:p w14:paraId="6AF5A1B1" w14:textId="35483FEB" w:rsidR="00FF450F" w:rsidRDefault="00FF450F" w:rsidP="00DD7B4B">
      <w:pPr>
        <w:pStyle w:val="Kop1"/>
      </w:pPr>
      <w:r>
        <w:tab/>
      </w:r>
      <w:bookmarkStart w:id="0" w:name="_GoBack"/>
      <w:bookmarkEnd w:id="0"/>
    </w:p>
    <w:p w14:paraId="02672181" w14:textId="6C81D37A" w:rsidR="00BE75B7" w:rsidRPr="00FF450F" w:rsidRDefault="00FF450F" w:rsidP="00FF450F">
      <w:pPr>
        <w:pStyle w:val="Kop2"/>
      </w:pP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tab/>
      </w:r>
    </w:p>
    <w:p w14:paraId="13F0DF90" w14:textId="77777777" w:rsidR="006357D9" w:rsidRPr="006357D9" w:rsidRDefault="006357D9" w:rsidP="006357D9"/>
    <w:p w14:paraId="2249C193" w14:textId="70D09077" w:rsidR="00FF450F" w:rsidRDefault="0046463F" w:rsidP="00CE6C0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05FE5" wp14:editId="5CB0C2D3">
                <wp:simplePos x="0" y="0"/>
                <wp:positionH relativeFrom="column">
                  <wp:posOffset>31115</wp:posOffset>
                </wp:positionH>
                <wp:positionV relativeFrom="paragraph">
                  <wp:posOffset>22860</wp:posOffset>
                </wp:positionV>
                <wp:extent cx="5657850" cy="4772025"/>
                <wp:effectExtent l="0" t="0" r="1905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77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186D6" w14:textId="77777777" w:rsidR="006357D9" w:rsidRDefault="006357D9" w:rsidP="006357D9">
                            <w:pPr>
                              <w:pStyle w:val="Kop2"/>
                            </w:pPr>
                          </w:p>
                          <w:p w14:paraId="66458436" w14:textId="33CF7BD0" w:rsidR="0046463F" w:rsidRPr="0046463F" w:rsidRDefault="0046463F" w:rsidP="0046463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Lid van [naam</w:t>
                            </w:r>
                            <w:r w:rsidRPr="0046463F">
                              <w:rPr>
                                <w:b/>
                                <w:u w:val="single"/>
                              </w:rPr>
                              <w:t xml:space="preserve"> vereniging]</w:t>
                            </w:r>
                          </w:p>
                          <w:p w14:paraId="7C3A5FF4" w14:textId="77777777" w:rsidR="0046463F" w:rsidRPr="0046463F" w:rsidRDefault="0046463F" w:rsidP="0046463F"/>
                          <w:p w14:paraId="6BD0EEB5" w14:textId="3059E639" w:rsidR="006357D9" w:rsidRPr="00DC16AC" w:rsidRDefault="0046463F" w:rsidP="006357D9">
                            <w:pPr>
                              <w:pStyle w:val="Kop2"/>
                              <w:ind w:firstLine="720"/>
                            </w:pPr>
                            <w:r>
                              <w:t>Naam</w:t>
                            </w:r>
                            <w:r w:rsidR="006357D9">
                              <w:t>:</w:t>
                            </w:r>
                            <w:r w:rsidR="006357D9">
                              <w:tab/>
                            </w:r>
                            <w:r w:rsidR="006357D9">
                              <w:tab/>
                            </w:r>
                            <w:r w:rsidR="006357D9">
                              <w:tab/>
                            </w:r>
                            <w:r w:rsidR="006357D9" w:rsidRPr="006357D9">
                              <w:rPr>
                                <w:b w:val="0"/>
                              </w:rPr>
                              <w:t>………………………………………………………</w:t>
                            </w:r>
                          </w:p>
                          <w:p w14:paraId="2FFF607E" w14:textId="4783322C" w:rsidR="006357D9" w:rsidRDefault="006357D9" w:rsidP="006357D9"/>
                          <w:p w14:paraId="36239B4D" w14:textId="5868CCBC" w:rsidR="0046463F" w:rsidRDefault="0046463F" w:rsidP="006357D9">
                            <w:r>
                              <w:tab/>
                            </w:r>
                            <w:r w:rsidRPr="0046463F">
                              <w:rPr>
                                <w:b/>
                              </w:rPr>
                              <w:t>KNLTB bondsnummer:</w:t>
                            </w:r>
                            <w:r w:rsidRPr="0046463F">
                              <w:t>………………………………………………………</w:t>
                            </w:r>
                          </w:p>
                          <w:p w14:paraId="0F09996A" w14:textId="77777777" w:rsidR="0046463F" w:rsidRDefault="0046463F" w:rsidP="006357D9"/>
                          <w:p w14:paraId="66280B89" w14:textId="77777777" w:rsidR="0046463F" w:rsidRDefault="0046463F" w:rsidP="006357D9"/>
                          <w:p w14:paraId="294F6BC6" w14:textId="77777777" w:rsidR="0046463F" w:rsidRDefault="0046463F" w:rsidP="006357D9"/>
                          <w:p w14:paraId="66E65F12" w14:textId="77777777" w:rsidR="0046463F" w:rsidRDefault="0046463F" w:rsidP="006357D9"/>
                          <w:p w14:paraId="3B2F40DB" w14:textId="6E4849D6" w:rsidR="006357D9" w:rsidRPr="0046463F" w:rsidRDefault="006357D9" w:rsidP="006357D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6463F">
                              <w:rPr>
                                <w:b/>
                                <w:u w:val="single"/>
                              </w:rPr>
                              <w:t xml:space="preserve">Neemt mee </w:t>
                            </w:r>
                            <w:r w:rsidR="0046463F" w:rsidRPr="0046463F">
                              <w:rPr>
                                <w:b/>
                                <w:u w:val="single"/>
                              </w:rPr>
                              <w:t>(niet-lid):</w:t>
                            </w:r>
                          </w:p>
                          <w:p w14:paraId="5D0C929D" w14:textId="77777777" w:rsidR="006357D9" w:rsidRDefault="006357D9" w:rsidP="006357D9"/>
                          <w:p w14:paraId="03D2B317" w14:textId="7A4BAC55" w:rsidR="006357D9" w:rsidRDefault="006357D9" w:rsidP="006357D9">
                            <w:pPr>
                              <w:pStyle w:val="Kop2"/>
                              <w:ind w:firstLine="720"/>
                            </w:pPr>
                            <w:r w:rsidRPr="00DC16AC">
                              <w:t>Naam:</w:t>
                            </w:r>
                            <w:r w:rsidRPr="00DC16AC">
                              <w:tab/>
                            </w:r>
                            <w:r w:rsidR="0046463F">
                              <w:tab/>
                            </w:r>
                            <w:r w:rsidR="0046463F">
                              <w:tab/>
                            </w:r>
                            <w:r w:rsidRPr="006357D9">
                              <w:rPr>
                                <w:b w:val="0"/>
                              </w:rPr>
                              <w:t>………………………………………………………</w:t>
                            </w:r>
                          </w:p>
                          <w:p w14:paraId="688AB00F" w14:textId="77777777" w:rsidR="006357D9" w:rsidRDefault="006357D9" w:rsidP="006357D9"/>
                          <w:p w14:paraId="442DBAC4" w14:textId="7D08CA5C" w:rsidR="006357D9" w:rsidRPr="00DC16AC" w:rsidRDefault="006357D9" w:rsidP="006357D9">
                            <w:pPr>
                              <w:pStyle w:val="Kop2"/>
                              <w:ind w:firstLine="720"/>
                            </w:pPr>
                            <w:r w:rsidRPr="00DC16AC">
                              <w:t>Adres:</w:t>
                            </w:r>
                            <w:r w:rsidRPr="00DC16AC">
                              <w:tab/>
                            </w:r>
                            <w:r w:rsidR="0046463F">
                              <w:tab/>
                            </w:r>
                            <w:r w:rsidR="0046463F">
                              <w:tab/>
                            </w:r>
                            <w:r w:rsidRPr="006357D9">
                              <w:rPr>
                                <w:b w:val="0"/>
                              </w:rPr>
                              <w:t>………………………………………………………</w:t>
                            </w:r>
                          </w:p>
                          <w:p w14:paraId="30612256" w14:textId="4929740D" w:rsidR="006357D9" w:rsidRPr="00DC16AC" w:rsidRDefault="006357D9" w:rsidP="006357D9">
                            <w:pPr>
                              <w:pStyle w:val="Kop2"/>
                              <w:ind w:left="720"/>
                            </w:pPr>
                            <w:r>
                              <w:br/>
                            </w:r>
                            <w:r w:rsidRPr="00DC16AC">
                              <w:t>Telefoonnummer:</w:t>
                            </w:r>
                            <w:r w:rsidRPr="006357D9">
                              <w:rPr>
                                <w:b w:val="0"/>
                              </w:rPr>
                              <w:t xml:space="preserve"> </w:t>
                            </w:r>
                            <w:r w:rsidR="0046463F">
                              <w:rPr>
                                <w:b w:val="0"/>
                              </w:rPr>
                              <w:tab/>
                            </w:r>
                            <w:r w:rsidRPr="006357D9">
                              <w:rPr>
                                <w:b w:val="0"/>
                              </w:rPr>
                              <w:t>………………………………………………………</w:t>
                            </w:r>
                          </w:p>
                          <w:p w14:paraId="5E7BD100" w14:textId="77777777" w:rsidR="006357D9" w:rsidRDefault="006357D9" w:rsidP="006357D9">
                            <w:pPr>
                              <w:ind w:left="720"/>
                            </w:pPr>
                          </w:p>
                          <w:p w14:paraId="403BB3B2" w14:textId="3B73250B" w:rsidR="006357D9" w:rsidRPr="00DC16AC" w:rsidRDefault="006357D9" w:rsidP="006357D9">
                            <w:pPr>
                              <w:pStyle w:val="Kop2"/>
                              <w:ind w:firstLine="720"/>
                            </w:pPr>
                            <w:r>
                              <w:t>E-mailadres:</w:t>
                            </w:r>
                            <w:r w:rsidRPr="00DC16AC">
                              <w:tab/>
                            </w:r>
                            <w:r w:rsidR="0046463F">
                              <w:tab/>
                            </w:r>
                            <w:r w:rsidRPr="006357D9">
                              <w:rPr>
                                <w:b w:val="0"/>
                              </w:rPr>
                              <w:t>………………………………………………………</w:t>
                            </w:r>
                          </w:p>
                          <w:p w14:paraId="4F0DDC6B" w14:textId="074D9564" w:rsidR="006357D9" w:rsidRPr="00DC16AC" w:rsidRDefault="006357D9" w:rsidP="006357D9">
                            <w:pPr>
                              <w:ind w:firstLine="720"/>
                            </w:pPr>
                          </w:p>
                          <w:p w14:paraId="61CDD288" w14:textId="608878F9" w:rsidR="006357D9" w:rsidRPr="0046463F" w:rsidRDefault="006357D9" w:rsidP="006357D9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46463F">
                              <w:rPr>
                                <w:b/>
                              </w:rPr>
                              <w:t>KNLTB lid:</w:t>
                            </w:r>
                            <w:r w:rsidRPr="0046463F">
                              <w:rPr>
                                <w:b/>
                              </w:rPr>
                              <w:tab/>
                            </w:r>
                            <w:r w:rsidR="0046463F" w:rsidRPr="0046463F">
                              <w:rPr>
                                <w:b/>
                              </w:rPr>
                              <w:tab/>
                            </w:r>
                            <w:r w:rsidRPr="0046463F">
                              <w:rPr>
                                <w:b/>
                              </w:rPr>
                              <w:t>ja / nee</w:t>
                            </w:r>
                            <w:r w:rsidRPr="0046463F">
                              <w:rPr>
                                <w:b/>
                              </w:rPr>
                              <w:tab/>
                            </w:r>
                            <w:r w:rsidRPr="0046463F">
                              <w:rPr>
                                <w:b/>
                              </w:rPr>
                              <w:tab/>
                              <w:t xml:space="preserve">Indien KNLTB lid speelsterkte:   </w:t>
                            </w:r>
                            <w:r w:rsidRPr="0046463F">
                              <w:rPr>
                                <w:b/>
                              </w:rPr>
                              <w:tab/>
                            </w:r>
                            <w:r w:rsidRPr="0046463F">
                              <w:rPr>
                                <w:b/>
                              </w:rPr>
                              <w:tab/>
                            </w:r>
                            <w:r w:rsidRPr="0046463F">
                              <w:rPr>
                                <w:b/>
                              </w:rPr>
                              <w:tab/>
                            </w:r>
                          </w:p>
                          <w:p w14:paraId="30128732" w14:textId="0D495C4D" w:rsidR="006357D9" w:rsidRDefault="006357D9" w:rsidP="006357D9">
                            <w:pPr>
                              <w:ind w:left="720"/>
                            </w:pPr>
                            <w:r w:rsidRPr="0046463F">
                              <w:rPr>
                                <w:b/>
                              </w:rPr>
                              <w:br/>
                              <w:t>Ik wil gebruik maken van 2 gratis t</w:t>
                            </w:r>
                            <w:r w:rsidR="0046463F">
                              <w:rPr>
                                <w:b/>
                              </w:rPr>
                              <w:t xml:space="preserve">ennislessen ter voorbereiding:    </w:t>
                            </w:r>
                            <w:r w:rsidRPr="0046463F">
                              <w:rPr>
                                <w:b/>
                              </w:rPr>
                              <w:t>ja / nee</w:t>
                            </w:r>
                            <w:r w:rsidRPr="0046463F">
                              <w:rPr>
                                <w:b/>
                              </w:rPr>
                              <w:tab/>
                            </w:r>
                            <w:r w:rsidRPr="00DC16AC">
                              <w:tab/>
                            </w:r>
                          </w:p>
                          <w:p w14:paraId="18E66F80" w14:textId="77777777" w:rsidR="006357D9" w:rsidRDefault="006357D9" w:rsidP="006357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.45pt;margin-top:1.8pt;width:445.5pt;height:3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">
                <v:textbox>
                  <w:txbxContent>
                    <w:p w14:paraId="3F6186D6" w14:textId="77777777" w:rsidR="006357D9" w:rsidRDefault="006357D9" w:rsidP="006357D9">
                      <w:pPr>
                        <w:pStyle w:val="Kop2"/>
                      </w:pPr>
                    </w:p>
                    <w:p w14:paraId="66458436" w14:textId="33CF7BD0" w:rsidR="0046463F" w:rsidRPr="0046463F" w:rsidRDefault="0046463F" w:rsidP="0046463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Lid van [naam</w:t>
                      </w:r>
                      <w:r w:rsidRPr="0046463F">
                        <w:rPr>
                          <w:b/>
                          <w:u w:val="single"/>
                        </w:rPr>
                        <w:t xml:space="preserve"> vereniging]</w:t>
                      </w:r>
                    </w:p>
                    <w:p w14:paraId="7C3A5FF4" w14:textId="77777777" w:rsidR="0046463F" w:rsidRPr="0046463F" w:rsidRDefault="0046463F" w:rsidP="0046463F"/>
                    <w:p w14:paraId="6BD0EEB5" w14:textId="3059E639" w:rsidR="006357D9" w:rsidRPr="00DC16AC" w:rsidRDefault="0046463F" w:rsidP="006357D9">
                      <w:pPr>
                        <w:pStyle w:val="Kop2"/>
                        <w:ind w:firstLine="720"/>
                      </w:pPr>
                      <w:r>
                        <w:t>Naam</w:t>
                      </w:r>
                      <w:r w:rsidR="006357D9">
                        <w:t>:</w:t>
                      </w:r>
                      <w:r w:rsidR="006357D9">
                        <w:tab/>
                      </w:r>
                      <w:r w:rsidR="006357D9">
                        <w:tab/>
                      </w:r>
                      <w:r w:rsidR="006357D9">
                        <w:tab/>
                      </w:r>
                      <w:r w:rsidR="006357D9" w:rsidRPr="006357D9">
                        <w:rPr>
                          <w:b w:val="0"/>
                        </w:rPr>
                        <w:t>………………………………………………………</w:t>
                      </w:r>
                    </w:p>
                    <w:p w14:paraId="2FFF607E" w14:textId="4783322C" w:rsidR="006357D9" w:rsidRDefault="006357D9" w:rsidP="006357D9"/>
                    <w:p w14:paraId="36239B4D" w14:textId="5868CCBC" w:rsidR="0046463F" w:rsidRDefault="0046463F" w:rsidP="006357D9">
                      <w:r>
                        <w:tab/>
                      </w:r>
                      <w:r w:rsidRPr="0046463F">
                        <w:rPr>
                          <w:b/>
                        </w:rPr>
                        <w:t>KNLTB bondsnummer:</w:t>
                      </w:r>
                      <w:r w:rsidRPr="0046463F">
                        <w:t>………………………………………………………</w:t>
                      </w:r>
                    </w:p>
                    <w:p w14:paraId="0F09996A" w14:textId="77777777" w:rsidR="0046463F" w:rsidRDefault="0046463F" w:rsidP="006357D9"/>
                    <w:p w14:paraId="66280B89" w14:textId="77777777" w:rsidR="0046463F" w:rsidRDefault="0046463F" w:rsidP="006357D9"/>
                    <w:p w14:paraId="294F6BC6" w14:textId="77777777" w:rsidR="0046463F" w:rsidRDefault="0046463F" w:rsidP="006357D9"/>
                    <w:p w14:paraId="66E65F12" w14:textId="77777777" w:rsidR="0046463F" w:rsidRDefault="0046463F" w:rsidP="006357D9"/>
                    <w:p w14:paraId="3B2F40DB" w14:textId="6E4849D6" w:rsidR="006357D9" w:rsidRPr="0046463F" w:rsidRDefault="006357D9" w:rsidP="006357D9">
                      <w:pPr>
                        <w:rPr>
                          <w:b/>
                          <w:u w:val="single"/>
                        </w:rPr>
                      </w:pPr>
                      <w:r w:rsidRPr="0046463F">
                        <w:rPr>
                          <w:b/>
                          <w:u w:val="single"/>
                        </w:rPr>
                        <w:t xml:space="preserve">Neemt mee </w:t>
                      </w:r>
                      <w:r w:rsidR="0046463F" w:rsidRPr="0046463F">
                        <w:rPr>
                          <w:b/>
                          <w:u w:val="single"/>
                        </w:rPr>
                        <w:t>(niet-lid):</w:t>
                      </w:r>
                    </w:p>
                    <w:p w14:paraId="5D0C929D" w14:textId="77777777" w:rsidR="006357D9" w:rsidRDefault="006357D9" w:rsidP="006357D9"/>
                    <w:p w14:paraId="03D2B317" w14:textId="7A4BAC55" w:rsidR="006357D9" w:rsidRDefault="006357D9" w:rsidP="006357D9">
                      <w:pPr>
                        <w:pStyle w:val="Kop2"/>
                        <w:ind w:firstLine="720"/>
                      </w:pPr>
                      <w:r w:rsidRPr="00DC16AC">
                        <w:t>Naam:</w:t>
                      </w:r>
                      <w:r w:rsidRPr="00DC16AC">
                        <w:tab/>
                      </w:r>
                      <w:r w:rsidR="0046463F">
                        <w:tab/>
                      </w:r>
                      <w:r w:rsidR="0046463F">
                        <w:tab/>
                      </w:r>
                      <w:r w:rsidRPr="006357D9">
                        <w:rPr>
                          <w:b w:val="0"/>
                        </w:rPr>
                        <w:t>………………………………………………………</w:t>
                      </w:r>
                    </w:p>
                    <w:p w14:paraId="688AB00F" w14:textId="77777777" w:rsidR="006357D9" w:rsidRDefault="006357D9" w:rsidP="006357D9"/>
                    <w:p w14:paraId="442DBAC4" w14:textId="7D08CA5C" w:rsidR="006357D9" w:rsidRPr="00DC16AC" w:rsidRDefault="006357D9" w:rsidP="006357D9">
                      <w:pPr>
                        <w:pStyle w:val="Kop2"/>
                        <w:ind w:firstLine="720"/>
                      </w:pPr>
                      <w:r w:rsidRPr="00DC16AC">
                        <w:t>Adres:</w:t>
                      </w:r>
                      <w:r w:rsidRPr="00DC16AC">
                        <w:tab/>
                      </w:r>
                      <w:r w:rsidR="0046463F">
                        <w:tab/>
                      </w:r>
                      <w:r w:rsidR="0046463F">
                        <w:tab/>
                      </w:r>
                      <w:r w:rsidRPr="006357D9">
                        <w:rPr>
                          <w:b w:val="0"/>
                        </w:rPr>
                        <w:t>………………………………………………………</w:t>
                      </w:r>
                    </w:p>
                    <w:p w14:paraId="30612256" w14:textId="4929740D" w:rsidR="006357D9" w:rsidRPr="00DC16AC" w:rsidRDefault="006357D9" w:rsidP="006357D9">
                      <w:pPr>
                        <w:pStyle w:val="Kop2"/>
                        <w:ind w:left="720"/>
                      </w:pPr>
                      <w:r>
                        <w:br/>
                      </w:r>
                      <w:r w:rsidRPr="00DC16AC">
                        <w:t>Telefoonnummer:</w:t>
                      </w:r>
                      <w:r w:rsidRPr="006357D9">
                        <w:rPr>
                          <w:b w:val="0"/>
                        </w:rPr>
                        <w:t xml:space="preserve"> </w:t>
                      </w:r>
                      <w:r w:rsidR="0046463F">
                        <w:rPr>
                          <w:b w:val="0"/>
                        </w:rPr>
                        <w:tab/>
                      </w:r>
                      <w:r w:rsidRPr="006357D9">
                        <w:rPr>
                          <w:b w:val="0"/>
                        </w:rPr>
                        <w:t>………………………………………………………</w:t>
                      </w:r>
                    </w:p>
                    <w:p w14:paraId="5E7BD100" w14:textId="77777777" w:rsidR="006357D9" w:rsidRDefault="006357D9" w:rsidP="006357D9">
                      <w:pPr>
                        <w:ind w:left="720"/>
                      </w:pPr>
                    </w:p>
                    <w:p w14:paraId="403BB3B2" w14:textId="3B73250B" w:rsidR="006357D9" w:rsidRPr="00DC16AC" w:rsidRDefault="006357D9" w:rsidP="006357D9">
                      <w:pPr>
                        <w:pStyle w:val="Kop2"/>
                        <w:ind w:firstLine="720"/>
                      </w:pPr>
                      <w:r>
                        <w:t>E-mailadres:</w:t>
                      </w:r>
                      <w:r w:rsidRPr="00DC16AC">
                        <w:tab/>
                      </w:r>
                      <w:r w:rsidR="0046463F">
                        <w:tab/>
                      </w:r>
                      <w:r w:rsidRPr="006357D9">
                        <w:rPr>
                          <w:b w:val="0"/>
                        </w:rPr>
                        <w:t>………………………………………………………</w:t>
                      </w:r>
                    </w:p>
                    <w:p w14:paraId="4F0DDC6B" w14:textId="074D9564" w:rsidR="006357D9" w:rsidRPr="00DC16AC" w:rsidRDefault="006357D9" w:rsidP="006357D9">
                      <w:pPr>
                        <w:ind w:firstLine="720"/>
                      </w:pPr>
                    </w:p>
                    <w:p w14:paraId="61CDD288" w14:textId="608878F9" w:rsidR="006357D9" w:rsidRPr="0046463F" w:rsidRDefault="006357D9" w:rsidP="006357D9">
                      <w:pPr>
                        <w:ind w:left="720"/>
                        <w:rPr>
                          <w:b/>
                        </w:rPr>
                      </w:pPr>
                      <w:r w:rsidRPr="0046463F">
                        <w:rPr>
                          <w:b/>
                        </w:rPr>
                        <w:t>KNLTB lid:</w:t>
                      </w:r>
                      <w:r w:rsidRPr="0046463F">
                        <w:rPr>
                          <w:b/>
                        </w:rPr>
                        <w:tab/>
                      </w:r>
                      <w:r w:rsidR="0046463F" w:rsidRPr="0046463F">
                        <w:rPr>
                          <w:b/>
                        </w:rPr>
                        <w:tab/>
                      </w:r>
                      <w:r w:rsidRPr="0046463F">
                        <w:rPr>
                          <w:b/>
                        </w:rPr>
                        <w:t>ja / nee</w:t>
                      </w:r>
                      <w:r w:rsidRPr="0046463F">
                        <w:rPr>
                          <w:b/>
                        </w:rPr>
                        <w:tab/>
                      </w:r>
                      <w:r w:rsidRPr="0046463F">
                        <w:rPr>
                          <w:b/>
                        </w:rPr>
                        <w:tab/>
                        <w:t xml:space="preserve">Indien KNLTB lid speelsterkte:   </w:t>
                      </w:r>
                      <w:r w:rsidRPr="0046463F">
                        <w:rPr>
                          <w:b/>
                        </w:rPr>
                        <w:tab/>
                      </w:r>
                      <w:r w:rsidRPr="0046463F">
                        <w:rPr>
                          <w:b/>
                        </w:rPr>
                        <w:tab/>
                      </w:r>
                      <w:r w:rsidRPr="0046463F">
                        <w:rPr>
                          <w:b/>
                        </w:rPr>
                        <w:tab/>
                      </w:r>
                    </w:p>
                    <w:p w14:paraId="30128732" w14:textId="0D495C4D" w:rsidR="006357D9" w:rsidRDefault="006357D9" w:rsidP="006357D9">
                      <w:pPr>
                        <w:ind w:left="720"/>
                      </w:pPr>
                      <w:r w:rsidRPr="0046463F">
                        <w:rPr>
                          <w:b/>
                        </w:rPr>
                        <w:br/>
                        <w:t>Ik wil gebruik maken van 2 gratis t</w:t>
                      </w:r>
                      <w:r w:rsidR="0046463F">
                        <w:rPr>
                          <w:b/>
                        </w:rPr>
                        <w:t xml:space="preserve">ennislessen ter voorbereiding:    </w:t>
                      </w:r>
                      <w:r w:rsidRPr="0046463F">
                        <w:rPr>
                          <w:b/>
                        </w:rPr>
                        <w:t>ja / nee</w:t>
                      </w:r>
                      <w:r w:rsidRPr="0046463F">
                        <w:rPr>
                          <w:b/>
                        </w:rPr>
                        <w:tab/>
                      </w:r>
                      <w:r w:rsidRPr="00DC16AC">
                        <w:tab/>
                      </w:r>
                    </w:p>
                    <w:p w14:paraId="18E66F80" w14:textId="77777777" w:rsidR="006357D9" w:rsidRDefault="006357D9" w:rsidP="006357D9"/>
                  </w:txbxContent>
                </v:textbox>
              </v:shape>
            </w:pict>
          </mc:Fallback>
        </mc:AlternateContent>
      </w:r>
    </w:p>
    <w:p w14:paraId="39A2E54D" w14:textId="2A393C71" w:rsidR="00FF450F" w:rsidRDefault="00FF450F" w:rsidP="00FF450F"/>
    <w:p w14:paraId="37740FCA" w14:textId="21D179C1" w:rsidR="006357D9" w:rsidRDefault="006357D9" w:rsidP="00FF450F"/>
    <w:p w14:paraId="7A8E90CC" w14:textId="77777777" w:rsidR="006357D9" w:rsidRDefault="006357D9" w:rsidP="00FF450F"/>
    <w:p w14:paraId="4A55C8D6" w14:textId="77777777" w:rsidR="006357D9" w:rsidRDefault="006357D9" w:rsidP="00FF450F"/>
    <w:p w14:paraId="580694C7" w14:textId="77777777" w:rsidR="006357D9" w:rsidRDefault="006357D9" w:rsidP="00FF450F"/>
    <w:p w14:paraId="0F868ABC" w14:textId="77777777" w:rsidR="006357D9" w:rsidRDefault="006357D9" w:rsidP="00FF450F"/>
    <w:p w14:paraId="37850C1D" w14:textId="77777777" w:rsidR="006357D9" w:rsidRDefault="006357D9" w:rsidP="00FF450F"/>
    <w:p w14:paraId="062E88C2" w14:textId="77777777" w:rsidR="006357D9" w:rsidRDefault="006357D9" w:rsidP="00FF450F"/>
    <w:p w14:paraId="4241343F" w14:textId="77777777" w:rsidR="006357D9" w:rsidRDefault="006357D9" w:rsidP="00FF450F"/>
    <w:p w14:paraId="5A7E3073" w14:textId="77777777" w:rsidR="006357D9" w:rsidRDefault="006357D9" w:rsidP="00FF450F"/>
    <w:p w14:paraId="36158445" w14:textId="77777777" w:rsidR="006357D9" w:rsidRDefault="006357D9" w:rsidP="00FF450F"/>
    <w:p w14:paraId="72801265" w14:textId="77777777" w:rsidR="006357D9" w:rsidRDefault="006357D9" w:rsidP="00FF450F"/>
    <w:p w14:paraId="364EA9E6" w14:textId="77777777" w:rsidR="006357D9" w:rsidRDefault="006357D9" w:rsidP="00FF450F"/>
    <w:p w14:paraId="02D8A41E" w14:textId="77777777" w:rsidR="006357D9" w:rsidRDefault="006357D9" w:rsidP="00FF450F"/>
    <w:p w14:paraId="4C1CB1EB" w14:textId="77777777" w:rsidR="006357D9" w:rsidRDefault="006357D9" w:rsidP="00FF450F"/>
    <w:p w14:paraId="03E265DC" w14:textId="77777777" w:rsidR="006357D9" w:rsidRDefault="006357D9" w:rsidP="00FF450F"/>
    <w:p w14:paraId="1F6A591A" w14:textId="77777777" w:rsidR="006357D9" w:rsidRDefault="006357D9" w:rsidP="00FF450F"/>
    <w:p w14:paraId="28E821A2" w14:textId="77777777" w:rsidR="00FF450F" w:rsidRDefault="00FF450F" w:rsidP="00FF450F">
      <w:pPr>
        <w:pStyle w:val="Kop2"/>
      </w:pPr>
    </w:p>
    <w:p w14:paraId="5C7760C4" w14:textId="77777777" w:rsidR="0046463F" w:rsidRDefault="0046463F" w:rsidP="0046463F"/>
    <w:p w14:paraId="4B9A98B6" w14:textId="77777777" w:rsidR="0046463F" w:rsidRDefault="0046463F" w:rsidP="0046463F"/>
    <w:p w14:paraId="04E15E54" w14:textId="77777777" w:rsidR="0046463F" w:rsidRDefault="0046463F" w:rsidP="0046463F"/>
    <w:p w14:paraId="54EC78AF" w14:textId="77777777" w:rsidR="0046463F" w:rsidRDefault="0046463F" w:rsidP="0046463F"/>
    <w:p w14:paraId="0EDEA5F2" w14:textId="77777777" w:rsidR="0046463F" w:rsidRDefault="0046463F" w:rsidP="0046463F"/>
    <w:p w14:paraId="0E90FCA0" w14:textId="77777777" w:rsidR="0046463F" w:rsidRDefault="0046463F" w:rsidP="0046463F"/>
    <w:p w14:paraId="6B383314" w14:textId="77777777" w:rsidR="0046463F" w:rsidRDefault="0046463F" w:rsidP="0046463F"/>
    <w:p w14:paraId="660C85DE" w14:textId="77777777" w:rsidR="0046463F" w:rsidRDefault="0046463F" w:rsidP="0046463F"/>
    <w:p w14:paraId="09787C61" w14:textId="77777777" w:rsidR="0046463F" w:rsidRDefault="0046463F" w:rsidP="0046463F"/>
    <w:p w14:paraId="6AC8288D" w14:textId="77777777" w:rsidR="0046463F" w:rsidRDefault="0046463F" w:rsidP="0046463F"/>
    <w:p w14:paraId="7891F4F3" w14:textId="77777777" w:rsidR="0046463F" w:rsidRDefault="0046463F" w:rsidP="0046463F"/>
    <w:p w14:paraId="126F0AA9" w14:textId="77777777" w:rsidR="0046463F" w:rsidRDefault="0046463F" w:rsidP="0046463F"/>
    <w:p w14:paraId="40BF35EF" w14:textId="36E56EB8" w:rsidR="0046463F" w:rsidRPr="00047AE0" w:rsidRDefault="0046463F" w:rsidP="0046463F">
      <w:r w:rsidRPr="00DC16AC">
        <w:t xml:space="preserve">In te leveren </w:t>
      </w:r>
      <w:r w:rsidRPr="00BD1EEA">
        <w:rPr>
          <w:b/>
          <w:i/>
        </w:rPr>
        <w:t xml:space="preserve">uiterlijk </w:t>
      </w:r>
      <w:r>
        <w:rPr>
          <w:b/>
          <w:i/>
        </w:rPr>
        <w:t>[datum]</w:t>
      </w:r>
      <w:r w:rsidRPr="00DC16AC">
        <w:t xml:space="preserve"> bij </w:t>
      </w:r>
      <w:r>
        <w:t>[gegevens contactpersoon</w:t>
      </w:r>
      <w:r>
        <w:t>]</w:t>
      </w:r>
    </w:p>
    <w:p w14:paraId="10CA819F" w14:textId="63AB0C5B" w:rsidR="00FF450F" w:rsidRPr="006335D4" w:rsidRDefault="00FF450F" w:rsidP="00FF450F">
      <w:pPr>
        <w:pStyle w:val="Kop2"/>
      </w:pPr>
      <w:r>
        <w:t>Voor vragen:</w:t>
      </w:r>
      <w:r w:rsidR="00CF0491">
        <w:t xml:space="preserve"> [gegevens contactpersoon]</w:t>
      </w:r>
      <w:r>
        <w:tab/>
      </w:r>
      <w:r>
        <w:tab/>
      </w:r>
      <w:r>
        <w:tab/>
      </w:r>
    </w:p>
    <w:sectPr w:rsidR="00FF450F" w:rsidRPr="006335D4" w:rsidSect="00E25336">
      <w:headerReference w:type="default" r:id="rId8"/>
      <w:footerReference w:type="default" r:id="rId9"/>
      <w:headerReference w:type="first" r:id="rId10"/>
      <w:pgSz w:w="11900" w:h="16840" w:code="9"/>
      <w:pgMar w:top="221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6357D9">
      <w:rPr>
        <w:noProof/>
      </w:rPr>
      <w:t>2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4AFE"/>
    <w:rsid w:val="000E46FB"/>
    <w:rsid w:val="0012003D"/>
    <w:rsid w:val="00126C4E"/>
    <w:rsid w:val="00217C9B"/>
    <w:rsid w:val="00231F69"/>
    <w:rsid w:val="0024014E"/>
    <w:rsid w:val="00240341"/>
    <w:rsid w:val="002532DE"/>
    <w:rsid w:val="002E04AD"/>
    <w:rsid w:val="00323272"/>
    <w:rsid w:val="003A23C4"/>
    <w:rsid w:val="003D6581"/>
    <w:rsid w:val="00425DA1"/>
    <w:rsid w:val="0046463F"/>
    <w:rsid w:val="005A3F67"/>
    <w:rsid w:val="005B4BEF"/>
    <w:rsid w:val="005D17C5"/>
    <w:rsid w:val="006020F3"/>
    <w:rsid w:val="006335D4"/>
    <w:rsid w:val="006357D9"/>
    <w:rsid w:val="00693CA7"/>
    <w:rsid w:val="00723F79"/>
    <w:rsid w:val="007678EC"/>
    <w:rsid w:val="008D6BE9"/>
    <w:rsid w:val="009A7F16"/>
    <w:rsid w:val="00B37AAD"/>
    <w:rsid w:val="00B5288F"/>
    <w:rsid w:val="00BE75B7"/>
    <w:rsid w:val="00C26C13"/>
    <w:rsid w:val="00C57766"/>
    <w:rsid w:val="00CE6C0E"/>
    <w:rsid w:val="00CF0491"/>
    <w:rsid w:val="00D82194"/>
    <w:rsid w:val="00DD7B4B"/>
    <w:rsid w:val="00E25336"/>
    <w:rsid w:val="00E81380"/>
    <w:rsid w:val="00EF751A"/>
    <w:rsid w:val="00F634D7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FF4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FF4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BCAAFE-5A50-4D52-8528-FB3940927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64452DCB</Template>
  <TotalTime>14</TotalTime>
  <Pages>1</Pages>
  <Words>18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Benoit Gilissen</cp:lastModifiedBy>
  <cp:revision>3</cp:revision>
  <cp:lastPrinted>2014-11-16T19:25:00Z</cp:lastPrinted>
  <dcterms:created xsi:type="dcterms:W3CDTF">2014-11-26T14:48:00Z</dcterms:created>
  <dcterms:modified xsi:type="dcterms:W3CDTF">2014-11-26T15:07:00Z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