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1461B" w14:textId="77777777" w:rsidR="007E08B5" w:rsidRDefault="007E08B5" w:rsidP="00A42CBF">
      <w:pPr>
        <w:rPr>
          <w:lang w:eastAsia="ja-JP"/>
        </w:rPr>
      </w:pPr>
    </w:p>
    <w:p w14:paraId="019B5EF7" w14:textId="0F178326" w:rsidR="00C66D08" w:rsidRPr="00C93FEE" w:rsidRDefault="009C5A49" w:rsidP="00A42CBF">
      <w:pPr>
        <w:pStyle w:val="Kop1"/>
      </w:pPr>
      <w:bookmarkStart w:id="0" w:name="_Toc208564220"/>
      <w:bookmarkStart w:id="1" w:name="_Toc208564285"/>
      <w:bookmarkStart w:id="2" w:name="_Toc208564342"/>
      <w:r>
        <w:t>Handleiding tennis toernooiplanner</w:t>
      </w:r>
      <w:bookmarkEnd w:id="0"/>
      <w:bookmarkEnd w:id="1"/>
      <w:bookmarkEnd w:id="2"/>
    </w:p>
    <w:p w14:paraId="4096E573" w14:textId="4643A9DF" w:rsidR="00C66D08" w:rsidRPr="00C66D08" w:rsidRDefault="009C5A49" w:rsidP="00A42CBF">
      <w:pPr>
        <w:pStyle w:val="Kop2"/>
      </w:pPr>
      <w:bookmarkStart w:id="3" w:name="_Toc208564221"/>
      <w:bookmarkStart w:id="4" w:name="_Toc208564286"/>
      <w:bookmarkStart w:id="5" w:name="_Toc208564343"/>
      <w:r>
        <w:t>In dit document vind je het stappenplan voor het gebruik van de toernooiplanner</w:t>
      </w:r>
      <w:bookmarkEnd w:id="3"/>
      <w:bookmarkEnd w:id="4"/>
      <w:bookmarkEnd w:id="5"/>
    </w:p>
    <w:p w14:paraId="6364E7EC" w14:textId="7A394C24" w:rsidR="009C5A49" w:rsidRDefault="009C5A49" w:rsidP="00A42CBF">
      <w:pPr>
        <w:rPr>
          <w:rFonts w:ascii="Arial" w:hAnsi="Arial" w:cs="Arial"/>
          <w:color w:val="1B144C"/>
          <w:sz w:val="20"/>
          <w:szCs w:val="20"/>
        </w:rPr>
      </w:pPr>
      <w:r>
        <w:rPr>
          <w:rFonts w:ascii="Arial" w:hAnsi="Arial" w:cs="Arial"/>
          <w:color w:val="1B144C"/>
          <w:sz w:val="20"/>
          <w:szCs w:val="20"/>
        </w:rPr>
        <w:br w:type="page"/>
      </w:r>
    </w:p>
    <w:sdt>
      <w:sdtPr>
        <w:id w:val="1528914977"/>
        <w:docPartObj>
          <w:docPartGallery w:val="Table of Contents"/>
          <w:docPartUnique/>
        </w:docPartObj>
      </w:sdtPr>
      <w:sdtEndPr>
        <w:rPr>
          <w:rFonts w:eastAsiaTheme="minorEastAsia" w:cs="Times New Roman"/>
          <w:b/>
          <w:bCs/>
          <w:color w:val="243F60"/>
          <w:sz w:val="24"/>
          <w:szCs w:val="24"/>
          <w:lang w:eastAsia="en-US"/>
        </w:rPr>
      </w:sdtEndPr>
      <w:sdtContent>
        <w:p w14:paraId="1E3DA6EA" w14:textId="6DB400D6" w:rsidR="00A42CBF" w:rsidRDefault="00A42CBF">
          <w:pPr>
            <w:pStyle w:val="Kopvaninhoudsopgave"/>
          </w:pPr>
          <w:r>
            <w:t>Inhoud</w:t>
          </w:r>
        </w:p>
        <w:p w14:paraId="5A8C763D" w14:textId="10AAA0DA" w:rsidR="00C3008B" w:rsidRDefault="00A42CBF" w:rsidP="00C3008B">
          <w:pPr>
            <w:pStyle w:val="Inhopg1"/>
            <w:tabs>
              <w:tab w:val="right" w:leader="dot" w:pos="9344"/>
            </w:tabs>
            <w:rPr>
              <w:rFonts w:asciiTheme="minorHAnsi" w:hAnsiTheme="minorHAnsi" w:cstheme="minorBidi"/>
              <w:noProof/>
              <w:color w:val="auto"/>
              <w:kern w:val="2"/>
              <w:lang w:eastAsia="nl-NL"/>
              <w14:ligatures w14:val="standardContextual"/>
            </w:rPr>
          </w:pPr>
          <w:r>
            <w:fldChar w:fldCharType="begin"/>
          </w:r>
          <w:r>
            <w:instrText xml:space="preserve"> TOC \o "1-3" \h \z \u </w:instrText>
          </w:r>
          <w:r>
            <w:fldChar w:fldCharType="separate"/>
          </w:r>
          <w:hyperlink w:anchor="_Toc208564344" w:history="1">
            <w:r w:rsidR="00C3008B" w:rsidRPr="006B4191">
              <w:rPr>
                <w:rStyle w:val="Hyperlink"/>
                <w:noProof/>
              </w:rPr>
              <w:t>Stap 1: Inladen toernooilicentie</w:t>
            </w:r>
            <w:r w:rsidR="00C3008B">
              <w:rPr>
                <w:noProof/>
                <w:webHidden/>
              </w:rPr>
              <w:tab/>
            </w:r>
            <w:r w:rsidR="00C3008B">
              <w:rPr>
                <w:noProof/>
                <w:webHidden/>
              </w:rPr>
              <w:fldChar w:fldCharType="begin"/>
            </w:r>
            <w:r w:rsidR="00C3008B">
              <w:rPr>
                <w:noProof/>
                <w:webHidden/>
              </w:rPr>
              <w:instrText xml:space="preserve"> PAGEREF _Toc208564344 \h </w:instrText>
            </w:r>
            <w:r w:rsidR="00C3008B">
              <w:rPr>
                <w:noProof/>
                <w:webHidden/>
              </w:rPr>
            </w:r>
            <w:r w:rsidR="00C3008B">
              <w:rPr>
                <w:noProof/>
                <w:webHidden/>
              </w:rPr>
              <w:fldChar w:fldCharType="separate"/>
            </w:r>
            <w:r w:rsidR="00C3008B">
              <w:rPr>
                <w:noProof/>
                <w:webHidden/>
              </w:rPr>
              <w:t>3</w:t>
            </w:r>
            <w:r w:rsidR="00C3008B">
              <w:rPr>
                <w:noProof/>
                <w:webHidden/>
              </w:rPr>
              <w:fldChar w:fldCharType="end"/>
            </w:r>
          </w:hyperlink>
        </w:p>
        <w:p w14:paraId="59A0F600" w14:textId="2020C73C" w:rsidR="00C3008B" w:rsidRDefault="00C3008B" w:rsidP="00C3008B">
          <w:pPr>
            <w:pStyle w:val="Inhopg2"/>
            <w:tabs>
              <w:tab w:val="right" w:leader="dot" w:pos="9344"/>
            </w:tabs>
            <w:ind w:left="0"/>
            <w:rPr>
              <w:rFonts w:asciiTheme="minorHAnsi" w:hAnsiTheme="minorHAnsi" w:cstheme="minorBidi"/>
              <w:noProof/>
              <w:color w:val="auto"/>
              <w:kern w:val="2"/>
              <w:lang w:eastAsia="nl-NL"/>
              <w14:ligatures w14:val="standardContextual"/>
            </w:rPr>
          </w:pPr>
          <w:hyperlink w:anchor="_Toc208564345" w:history="1">
            <w:r w:rsidRPr="006B4191">
              <w:rPr>
                <w:rStyle w:val="Hyperlink"/>
                <w:noProof/>
              </w:rPr>
              <w:t>Stap 2: Toernooi aanmaken</w:t>
            </w:r>
            <w:r>
              <w:rPr>
                <w:noProof/>
                <w:webHidden/>
              </w:rPr>
              <w:tab/>
            </w:r>
            <w:r>
              <w:rPr>
                <w:noProof/>
                <w:webHidden/>
              </w:rPr>
              <w:fldChar w:fldCharType="begin"/>
            </w:r>
            <w:r>
              <w:rPr>
                <w:noProof/>
                <w:webHidden/>
              </w:rPr>
              <w:instrText xml:space="preserve"> PAGEREF _Toc208564345 \h </w:instrText>
            </w:r>
            <w:r>
              <w:rPr>
                <w:noProof/>
                <w:webHidden/>
              </w:rPr>
            </w:r>
            <w:r>
              <w:rPr>
                <w:noProof/>
                <w:webHidden/>
              </w:rPr>
              <w:fldChar w:fldCharType="separate"/>
            </w:r>
            <w:r>
              <w:rPr>
                <w:noProof/>
                <w:webHidden/>
              </w:rPr>
              <w:t>4</w:t>
            </w:r>
            <w:r>
              <w:rPr>
                <w:noProof/>
                <w:webHidden/>
              </w:rPr>
              <w:fldChar w:fldCharType="end"/>
            </w:r>
          </w:hyperlink>
        </w:p>
        <w:p w14:paraId="0F0A30CD" w14:textId="14D98212" w:rsidR="00C3008B" w:rsidRDefault="00C3008B" w:rsidP="00C3008B">
          <w:pPr>
            <w:pStyle w:val="Inhopg2"/>
            <w:tabs>
              <w:tab w:val="right" w:leader="dot" w:pos="9344"/>
            </w:tabs>
            <w:ind w:left="0"/>
            <w:rPr>
              <w:rFonts w:asciiTheme="minorHAnsi" w:hAnsiTheme="minorHAnsi" w:cstheme="minorBidi"/>
              <w:noProof/>
              <w:color w:val="auto"/>
              <w:kern w:val="2"/>
              <w:lang w:eastAsia="nl-NL"/>
              <w14:ligatures w14:val="standardContextual"/>
            </w:rPr>
          </w:pPr>
          <w:hyperlink w:anchor="_Toc208564346" w:history="1">
            <w:r w:rsidRPr="006B4191">
              <w:rPr>
                <w:rStyle w:val="Hyperlink"/>
                <w:noProof/>
              </w:rPr>
              <w:t>Stap 3: Toernooi eigenschappen invullen</w:t>
            </w:r>
            <w:r>
              <w:rPr>
                <w:noProof/>
                <w:webHidden/>
              </w:rPr>
              <w:tab/>
            </w:r>
            <w:r>
              <w:rPr>
                <w:noProof/>
                <w:webHidden/>
              </w:rPr>
              <w:fldChar w:fldCharType="begin"/>
            </w:r>
            <w:r>
              <w:rPr>
                <w:noProof/>
                <w:webHidden/>
              </w:rPr>
              <w:instrText xml:space="preserve"> PAGEREF _Toc208564346 \h </w:instrText>
            </w:r>
            <w:r>
              <w:rPr>
                <w:noProof/>
                <w:webHidden/>
              </w:rPr>
            </w:r>
            <w:r>
              <w:rPr>
                <w:noProof/>
                <w:webHidden/>
              </w:rPr>
              <w:fldChar w:fldCharType="separate"/>
            </w:r>
            <w:r>
              <w:rPr>
                <w:noProof/>
                <w:webHidden/>
              </w:rPr>
              <w:t>6</w:t>
            </w:r>
            <w:r>
              <w:rPr>
                <w:noProof/>
                <w:webHidden/>
              </w:rPr>
              <w:fldChar w:fldCharType="end"/>
            </w:r>
          </w:hyperlink>
        </w:p>
        <w:p w14:paraId="14FED0F0" w14:textId="2E140264" w:rsidR="00C3008B" w:rsidRDefault="00C3008B" w:rsidP="00C3008B">
          <w:pPr>
            <w:pStyle w:val="Inhopg2"/>
            <w:tabs>
              <w:tab w:val="right" w:leader="dot" w:pos="9344"/>
            </w:tabs>
            <w:ind w:left="0"/>
            <w:rPr>
              <w:rFonts w:asciiTheme="minorHAnsi" w:hAnsiTheme="minorHAnsi" w:cstheme="minorBidi"/>
              <w:noProof/>
              <w:color w:val="auto"/>
              <w:kern w:val="2"/>
              <w:lang w:eastAsia="nl-NL"/>
              <w14:ligatures w14:val="standardContextual"/>
            </w:rPr>
          </w:pPr>
          <w:hyperlink w:anchor="_Toc208564347" w:history="1">
            <w:r w:rsidRPr="006B4191">
              <w:rPr>
                <w:rStyle w:val="Hyperlink"/>
                <w:noProof/>
              </w:rPr>
              <w:t>Stap 4: Inschrijving open zetten</w:t>
            </w:r>
            <w:r>
              <w:rPr>
                <w:noProof/>
                <w:webHidden/>
              </w:rPr>
              <w:tab/>
            </w:r>
            <w:r>
              <w:rPr>
                <w:noProof/>
                <w:webHidden/>
              </w:rPr>
              <w:fldChar w:fldCharType="begin"/>
            </w:r>
            <w:r>
              <w:rPr>
                <w:noProof/>
                <w:webHidden/>
              </w:rPr>
              <w:instrText xml:space="preserve"> PAGEREF _Toc208564347 \h </w:instrText>
            </w:r>
            <w:r>
              <w:rPr>
                <w:noProof/>
                <w:webHidden/>
              </w:rPr>
            </w:r>
            <w:r>
              <w:rPr>
                <w:noProof/>
                <w:webHidden/>
              </w:rPr>
              <w:fldChar w:fldCharType="separate"/>
            </w:r>
            <w:r>
              <w:rPr>
                <w:noProof/>
                <w:webHidden/>
              </w:rPr>
              <w:t>9</w:t>
            </w:r>
            <w:r>
              <w:rPr>
                <w:noProof/>
                <w:webHidden/>
              </w:rPr>
              <w:fldChar w:fldCharType="end"/>
            </w:r>
          </w:hyperlink>
        </w:p>
        <w:p w14:paraId="0EA23DF7" w14:textId="02440B6D" w:rsidR="00C3008B" w:rsidRDefault="00C3008B" w:rsidP="00C3008B">
          <w:pPr>
            <w:pStyle w:val="Inhopg2"/>
            <w:tabs>
              <w:tab w:val="right" w:leader="dot" w:pos="9344"/>
            </w:tabs>
            <w:ind w:left="0"/>
            <w:rPr>
              <w:rFonts w:asciiTheme="minorHAnsi" w:hAnsiTheme="minorHAnsi" w:cstheme="minorBidi"/>
              <w:noProof/>
              <w:color w:val="auto"/>
              <w:kern w:val="2"/>
              <w:lang w:eastAsia="nl-NL"/>
              <w14:ligatures w14:val="standardContextual"/>
            </w:rPr>
          </w:pPr>
          <w:hyperlink w:anchor="_Toc208564348" w:history="1">
            <w:r w:rsidRPr="006B4191">
              <w:rPr>
                <w:rStyle w:val="Hyperlink"/>
                <w:noProof/>
              </w:rPr>
              <w:t>Stap 5: Inschrijvingen ophalen</w:t>
            </w:r>
            <w:r>
              <w:rPr>
                <w:noProof/>
                <w:webHidden/>
              </w:rPr>
              <w:tab/>
            </w:r>
            <w:r>
              <w:rPr>
                <w:noProof/>
                <w:webHidden/>
              </w:rPr>
              <w:fldChar w:fldCharType="begin"/>
            </w:r>
            <w:r>
              <w:rPr>
                <w:noProof/>
                <w:webHidden/>
              </w:rPr>
              <w:instrText xml:space="preserve"> PAGEREF _Toc208564348 \h </w:instrText>
            </w:r>
            <w:r>
              <w:rPr>
                <w:noProof/>
                <w:webHidden/>
              </w:rPr>
            </w:r>
            <w:r>
              <w:rPr>
                <w:noProof/>
                <w:webHidden/>
              </w:rPr>
              <w:fldChar w:fldCharType="separate"/>
            </w:r>
            <w:r>
              <w:rPr>
                <w:noProof/>
                <w:webHidden/>
              </w:rPr>
              <w:t>10</w:t>
            </w:r>
            <w:r>
              <w:rPr>
                <w:noProof/>
                <w:webHidden/>
              </w:rPr>
              <w:fldChar w:fldCharType="end"/>
            </w:r>
          </w:hyperlink>
        </w:p>
        <w:p w14:paraId="012FD7BE" w14:textId="7A3EAC70" w:rsidR="00C3008B" w:rsidRDefault="00C3008B">
          <w:pPr>
            <w:pStyle w:val="Inhopg3"/>
            <w:tabs>
              <w:tab w:val="right" w:leader="dot" w:pos="9344"/>
            </w:tabs>
            <w:rPr>
              <w:rFonts w:asciiTheme="minorHAnsi" w:hAnsiTheme="minorHAnsi" w:cstheme="minorBidi"/>
              <w:noProof/>
              <w:color w:val="auto"/>
              <w:kern w:val="2"/>
              <w:lang w:eastAsia="nl-NL"/>
              <w14:ligatures w14:val="standardContextual"/>
            </w:rPr>
          </w:pPr>
          <w:hyperlink w:anchor="_Toc208564349" w:history="1">
            <w:r w:rsidRPr="006B4191">
              <w:rPr>
                <w:rStyle w:val="Hyperlink"/>
                <w:i/>
                <w:iCs/>
                <w:noProof/>
              </w:rPr>
              <w:t>Speler handmatig toevoegen</w:t>
            </w:r>
            <w:r>
              <w:rPr>
                <w:noProof/>
                <w:webHidden/>
              </w:rPr>
              <w:tab/>
            </w:r>
            <w:r>
              <w:rPr>
                <w:noProof/>
                <w:webHidden/>
              </w:rPr>
              <w:fldChar w:fldCharType="begin"/>
            </w:r>
            <w:r>
              <w:rPr>
                <w:noProof/>
                <w:webHidden/>
              </w:rPr>
              <w:instrText xml:space="preserve"> PAGEREF _Toc208564349 \h </w:instrText>
            </w:r>
            <w:r>
              <w:rPr>
                <w:noProof/>
                <w:webHidden/>
              </w:rPr>
            </w:r>
            <w:r>
              <w:rPr>
                <w:noProof/>
                <w:webHidden/>
              </w:rPr>
              <w:fldChar w:fldCharType="separate"/>
            </w:r>
            <w:r>
              <w:rPr>
                <w:noProof/>
                <w:webHidden/>
              </w:rPr>
              <w:t>11</w:t>
            </w:r>
            <w:r>
              <w:rPr>
                <w:noProof/>
                <w:webHidden/>
              </w:rPr>
              <w:fldChar w:fldCharType="end"/>
            </w:r>
          </w:hyperlink>
        </w:p>
        <w:p w14:paraId="2374518B" w14:textId="754BAFDA" w:rsidR="00C3008B" w:rsidRDefault="00C3008B">
          <w:pPr>
            <w:pStyle w:val="Inhopg3"/>
            <w:tabs>
              <w:tab w:val="right" w:leader="dot" w:pos="9344"/>
            </w:tabs>
            <w:rPr>
              <w:rFonts w:asciiTheme="minorHAnsi" w:hAnsiTheme="minorHAnsi" w:cstheme="minorBidi"/>
              <w:noProof/>
              <w:color w:val="auto"/>
              <w:kern w:val="2"/>
              <w:lang w:eastAsia="nl-NL"/>
              <w14:ligatures w14:val="standardContextual"/>
            </w:rPr>
          </w:pPr>
          <w:hyperlink w:anchor="_Toc208564350" w:history="1">
            <w:r w:rsidRPr="006B4191">
              <w:rPr>
                <w:rStyle w:val="Hyperlink"/>
                <w:i/>
                <w:iCs/>
                <w:noProof/>
              </w:rPr>
              <w:t>Inschrijvingen controleren</w:t>
            </w:r>
            <w:r>
              <w:rPr>
                <w:noProof/>
                <w:webHidden/>
              </w:rPr>
              <w:tab/>
            </w:r>
            <w:r>
              <w:rPr>
                <w:noProof/>
                <w:webHidden/>
              </w:rPr>
              <w:fldChar w:fldCharType="begin"/>
            </w:r>
            <w:r>
              <w:rPr>
                <w:noProof/>
                <w:webHidden/>
              </w:rPr>
              <w:instrText xml:space="preserve"> PAGEREF _Toc208564350 \h </w:instrText>
            </w:r>
            <w:r>
              <w:rPr>
                <w:noProof/>
                <w:webHidden/>
              </w:rPr>
            </w:r>
            <w:r>
              <w:rPr>
                <w:noProof/>
                <w:webHidden/>
              </w:rPr>
              <w:fldChar w:fldCharType="separate"/>
            </w:r>
            <w:r>
              <w:rPr>
                <w:noProof/>
                <w:webHidden/>
              </w:rPr>
              <w:t>11</w:t>
            </w:r>
            <w:r>
              <w:rPr>
                <w:noProof/>
                <w:webHidden/>
              </w:rPr>
              <w:fldChar w:fldCharType="end"/>
            </w:r>
          </w:hyperlink>
        </w:p>
        <w:p w14:paraId="4068F9D8" w14:textId="47CF2D9A" w:rsidR="00C3008B" w:rsidRDefault="00C3008B" w:rsidP="00C3008B">
          <w:pPr>
            <w:pStyle w:val="Inhopg2"/>
            <w:tabs>
              <w:tab w:val="right" w:leader="dot" w:pos="9344"/>
            </w:tabs>
            <w:ind w:left="0"/>
            <w:rPr>
              <w:rFonts w:asciiTheme="minorHAnsi" w:hAnsiTheme="minorHAnsi" w:cstheme="minorBidi"/>
              <w:noProof/>
              <w:color w:val="auto"/>
              <w:kern w:val="2"/>
              <w:lang w:eastAsia="nl-NL"/>
              <w14:ligatures w14:val="standardContextual"/>
            </w:rPr>
          </w:pPr>
          <w:hyperlink w:anchor="_Toc208564351" w:history="1">
            <w:r w:rsidRPr="006B4191">
              <w:rPr>
                <w:rStyle w:val="Hyperlink"/>
                <w:noProof/>
              </w:rPr>
              <w:t>Stap 6: Schema’s maken</w:t>
            </w:r>
            <w:r>
              <w:rPr>
                <w:noProof/>
                <w:webHidden/>
              </w:rPr>
              <w:tab/>
            </w:r>
            <w:r>
              <w:rPr>
                <w:noProof/>
                <w:webHidden/>
              </w:rPr>
              <w:fldChar w:fldCharType="begin"/>
            </w:r>
            <w:r>
              <w:rPr>
                <w:noProof/>
                <w:webHidden/>
              </w:rPr>
              <w:instrText xml:space="preserve"> PAGEREF _Toc208564351 \h </w:instrText>
            </w:r>
            <w:r>
              <w:rPr>
                <w:noProof/>
                <w:webHidden/>
              </w:rPr>
            </w:r>
            <w:r>
              <w:rPr>
                <w:noProof/>
                <w:webHidden/>
              </w:rPr>
              <w:fldChar w:fldCharType="separate"/>
            </w:r>
            <w:r>
              <w:rPr>
                <w:noProof/>
                <w:webHidden/>
              </w:rPr>
              <w:t>12</w:t>
            </w:r>
            <w:r>
              <w:rPr>
                <w:noProof/>
                <w:webHidden/>
              </w:rPr>
              <w:fldChar w:fldCharType="end"/>
            </w:r>
          </w:hyperlink>
        </w:p>
        <w:p w14:paraId="1645A93A" w14:textId="36D04D1B" w:rsidR="00C3008B" w:rsidRDefault="00C3008B" w:rsidP="00C3008B">
          <w:pPr>
            <w:pStyle w:val="Inhopg2"/>
            <w:tabs>
              <w:tab w:val="right" w:leader="dot" w:pos="9344"/>
            </w:tabs>
            <w:ind w:left="0"/>
            <w:rPr>
              <w:rFonts w:asciiTheme="minorHAnsi" w:hAnsiTheme="minorHAnsi" w:cstheme="minorBidi"/>
              <w:noProof/>
              <w:color w:val="auto"/>
              <w:kern w:val="2"/>
              <w:lang w:eastAsia="nl-NL"/>
              <w14:ligatures w14:val="standardContextual"/>
            </w:rPr>
          </w:pPr>
          <w:hyperlink w:anchor="_Toc208564352" w:history="1">
            <w:r w:rsidRPr="006B4191">
              <w:rPr>
                <w:rStyle w:val="Hyperlink"/>
                <w:noProof/>
              </w:rPr>
              <w:t>Stap 7: Schema’s plannen</w:t>
            </w:r>
            <w:r>
              <w:rPr>
                <w:noProof/>
                <w:webHidden/>
              </w:rPr>
              <w:tab/>
            </w:r>
            <w:r>
              <w:rPr>
                <w:noProof/>
                <w:webHidden/>
              </w:rPr>
              <w:fldChar w:fldCharType="begin"/>
            </w:r>
            <w:r>
              <w:rPr>
                <w:noProof/>
                <w:webHidden/>
              </w:rPr>
              <w:instrText xml:space="preserve"> PAGEREF _Toc208564352 \h </w:instrText>
            </w:r>
            <w:r>
              <w:rPr>
                <w:noProof/>
                <w:webHidden/>
              </w:rPr>
            </w:r>
            <w:r>
              <w:rPr>
                <w:noProof/>
                <w:webHidden/>
              </w:rPr>
              <w:fldChar w:fldCharType="separate"/>
            </w:r>
            <w:r>
              <w:rPr>
                <w:noProof/>
                <w:webHidden/>
              </w:rPr>
              <w:t>14</w:t>
            </w:r>
            <w:r>
              <w:rPr>
                <w:noProof/>
                <w:webHidden/>
              </w:rPr>
              <w:fldChar w:fldCharType="end"/>
            </w:r>
          </w:hyperlink>
        </w:p>
        <w:p w14:paraId="0979D876" w14:textId="342000D8" w:rsidR="00C3008B" w:rsidRDefault="00C3008B">
          <w:pPr>
            <w:pStyle w:val="Inhopg3"/>
            <w:tabs>
              <w:tab w:val="right" w:leader="dot" w:pos="9344"/>
            </w:tabs>
            <w:rPr>
              <w:rFonts w:asciiTheme="minorHAnsi" w:hAnsiTheme="minorHAnsi" w:cstheme="minorBidi"/>
              <w:noProof/>
              <w:color w:val="auto"/>
              <w:kern w:val="2"/>
              <w:lang w:eastAsia="nl-NL"/>
              <w14:ligatures w14:val="standardContextual"/>
            </w:rPr>
          </w:pPr>
          <w:hyperlink w:anchor="_Toc208564353" w:history="1">
            <w:r w:rsidRPr="006B4191">
              <w:rPr>
                <w:rStyle w:val="Hyperlink"/>
                <w:i/>
                <w:iCs/>
                <w:noProof/>
              </w:rPr>
              <w:t>Handmatig plannen</w:t>
            </w:r>
            <w:r>
              <w:rPr>
                <w:noProof/>
                <w:webHidden/>
              </w:rPr>
              <w:tab/>
            </w:r>
            <w:r>
              <w:rPr>
                <w:noProof/>
                <w:webHidden/>
              </w:rPr>
              <w:fldChar w:fldCharType="begin"/>
            </w:r>
            <w:r>
              <w:rPr>
                <w:noProof/>
                <w:webHidden/>
              </w:rPr>
              <w:instrText xml:space="preserve"> PAGEREF _Toc208564353 \h </w:instrText>
            </w:r>
            <w:r>
              <w:rPr>
                <w:noProof/>
                <w:webHidden/>
              </w:rPr>
            </w:r>
            <w:r>
              <w:rPr>
                <w:noProof/>
                <w:webHidden/>
              </w:rPr>
              <w:fldChar w:fldCharType="separate"/>
            </w:r>
            <w:r>
              <w:rPr>
                <w:noProof/>
                <w:webHidden/>
              </w:rPr>
              <w:t>14</w:t>
            </w:r>
            <w:r>
              <w:rPr>
                <w:noProof/>
                <w:webHidden/>
              </w:rPr>
              <w:fldChar w:fldCharType="end"/>
            </w:r>
          </w:hyperlink>
        </w:p>
        <w:p w14:paraId="2271D7CC" w14:textId="3D9A0483" w:rsidR="00C3008B" w:rsidRDefault="00C3008B">
          <w:pPr>
            <w:pStyle w:val="Inhopg3"/>
            <w:tabs>
              <w:tab w:val="right" w:leader="dot" w:pos="9344"/>
            </w:tabs>
            <w:rPr>
              <w:rFonts w:asciiTheme="minorHAnsi" w:hAnsiTheme="minorHAnsi" w:cstheme="minorBidi"/>
              <w:noProof/>
              <w:color w:val="auto"/>
              <w:kern w:val="2"/>
              <w:lang w:eastAsia="nl-NL"/>
              <w14:ligatures w14:val="standardContextual"/>
            </w:rPr>
          </w:pPr>
          <w:hyperlink w:anchor="_Toc208564354" w:history="1">
            <w:r w:rsidRPr="006B4191">
              <w:rPr>
                <w:rStyle w:val="Hyperlink"/>
                <w:i/>
                <w:iCs/>
                <w:noProof/>
              </w:rPr>
              <w:t>Het systeem laten plannen</w:t>
            </w:r>
            <w:r>
              <w:rPr>
                <w:noProof/>
                <w:webHidden/>
              </w:rPr>
              <w:tab/>
            </w:r>
            <w:r>
              <w:rPr>
                <w:noProof/>
                <w:webHidden/>
              </w:rPr>
              <w:fldChar w:fldCharType="begin"/>
            </w:r>
            <w:r>
              <w:rPr>
                <w:noProof/>
                <w:webHidden/>
              </w:rPr>
              <w:instrText xml:space="preserve"> PAGEREF _Toc208564354 \h </w:instrText>
            </w:r>
            <w:r>
              <w:rPr>
                <w:noProof/>
                <w:webHidden/>
              </w:rPr>
            </w:r>
            <w:r>
              <w:rPr>
                <w:noProof/>
                <w:webHidden/>
              </w:rPr>
              <w:fldChar w:fldCharType="separate"/>
            </w:r>
            <w:r>
              <w:rPr>
                <w:noProof/>
                <w:webHidden/>
              </w:rPr>
              <w:t>14</w:t>
            </w:r>
            <w:r>
              <w:rPr>
                <w:noProof/>
                <w:webHidden/>
              </w:rPr>
              <w:fldChar w:fldCharType="end"/>
            </w:r>
          </w:hyperlink>
        </w:p>
        <w:p w14:paraId="0470780B" w14:textId="53C006A7" w:rsidR="00C3008B" w:rsidRDefault="00C3008B">
          <w:pPr>
            <w:pStyle w:val="Inhopg3"/>
            <w:tabs>
              <w:tab w:val="right" w:leader="dot" w:pos="9344"/>
            </w:tabs>
            <w:rPr>
              <w:rFonts w:asciiTheme="minorHAnsi" w:hAnsiTheme="minorHAnsi" w:cstheme="minorBidi"/>
              <w:noProof/>
              <w:color w:val="auto"/>
              <w:kern w:val="2"/>
              <w:lang w:eastAsia="nl-NL"/>
              <w14:ligatures w14:val="standardContextual"/>
            </w:rPr>
          </w:pPr>
          <w:hyperlink w:anchor="_Toc208564355" w:history="1">
            <w:r w:rsidRPr="006B4191">
              <w:rPr>
                <w:rStyle w:val="Hyperlink"/>
                <w:i/>
                <w:iCs/>
                <w:noProof/>
              </w:rPr>
              <w:t>Wedstrijden publiceren</w:t>
            </w:r>
            <w:r>
              <w:rPr>
                <w:noProof/>
                <w:webHidden/>
              </w:rPr>
              <w:tab/>
            </w:r>
            <w:r>
              <w:rPr>
                <w:noProof/>
                <w:webHidden/>
              </w:rPr>
              <w:fldChar w:fldCharType="begin"/>
            </w:r>
            <w:r>
              <w:rPr>
                <w:noProof/>
                <w:webHidden/>
              </w:rPr>
              <w:instrText xml:space="preserve"> PAGEREF _Toc208564355 \h </w:instrText>
            </w:r>
            <w:r>
              <w:rPr>
                <w:noProof/>
                <w:webHidden/>
              </w:rPr>
            </w:r>
            <w:r>
              <w:rPr>
                <w:noProof/>
                <w:webHidden/>
              </w:rPr>
              <w:fldChar w:fldCharType="separate"/>
            </w:r>
            <w:r>
              <w:rPr>
                <w:noProof/>
                <w:webHidden/>
              </w:rPr>
              <w:t>16</w:t>
            </w:r>
            <w:r>
              <w:rPr>
                <w:noProof/>
                <w:webHidden/>
              </w:rPr>
              <w:fldChar w:fldCharType="end"/>
            </w:r>
          </w:hyperlink>
        </w:p>
        <w:p w14:paraId="69B9E3AF" w14:textId="1A9CBD23" w:rsidR="00C3008B" w:rsidRDefault="00C3008B" w:rsidP="00C3008B">
          <w:pPr>
            <w:pStyle w:val="Inhopg2"/>
            <w:tabs>
              <w:tab w:val="right" w:leader="dot" w:pos="9344"/>
            </w:tabs>
            <w:ind w:left="0"/>
            <w:rPr>
              <w:rFonts w:asciiTheme="minorHAnsi" w:hAnsiTheme="minorHAnsi" w:cstheme="minorBidi"/>
              <w:noProof/>
              <w:color w:val="auto"/>
              <w:kern w:val="2"/>
              <w:lang w:eastAsia="nl-NL"/>
              <w14:ligatures w14:val="standardContextual"/>
            </w:rPr>
          </w:pPr>
          <w:hyperlink w:anchor="_Toc208564356" w:history="1">
            <w:r w:rsidRPr="006B4191">
              <w:rPr>
                <w:rStyle w:val="Hyperlink"/>
                <w:noProof/>
              </w:rPr>
              <w:t>Stap 8: Uitslagen invoeren</w:t>
            </w:r>
            <w:r>
              <w:rPr>
                <w:noProof/>
                <w:webHidden/>
              </w:rPr>
              <w:tab/>
            </w:r>
            <w:r>
              <w:rPr>
                <w:noProof/>
                <w:webHidden/>
              </w:rPr>
              <w:fldChar w:fldCharType="begin"/>
            </w:r>
            <w:r>
              <w:rPr>
                <w:noProof/>
                <w:webHidden/>
              </w:rPr>
              <w:instrText xml:space="preserve"> PAGEREF _Toc208564356 \h </w:instrText>
            </w:r>
            <w:r>
              <w:rPr>
                <w:noProof/>
                <w:webHidden/>
              </w:rPr>
            </w:r>
            <w:r>
              <w:rPr>
                <w:noProof/>
                <w:webHidden/>
              </w:rPr>
              <w:fldChar w:fldCharType="separate"/>
            </w:r>
            <w:r>
              <w:rPr>
                <w:noProof/>
                <w:webHidden/>
              </w:rPr>
              <w:t>17</w:t>
            </w:r>
            <w:r>
              <w:rPr>
                <w:noProof/>
                <w:webHidden/>
              </w:rPr>
              <w:fldChar w:fldCharType="end"/>
            </w:r>
          </w:hyperlink>
        </w:p>
        <w:p w14:paraId="1B60986D" w14:textId="3DB08F59" w:rsidR="00C3008B" w:rsidRDefault="00C3008B" w:rsidP="00C3008B">
          <w:pPr>
            <w:pStyle w:val="Inhopg2"/>
            <w:tabs>
              <w:tab w:val="right" w:leader="dot" w:pos="9344"/>
            </w:tabs>
            <w:ind w:left="0"/>
            <w:rPr>
              <w:rFonts w:asciiTheme="minorHAnsi" w:hAnsiTheme="minorHAnsi" w:cstheme="minorBidi"/>
              <w:noProof/>
              <w:color w:val="auto"/>
              <w:kern w:val="2"/>
              <w:lang w:eastAsia="nl-NL"/>
              <w14:ligatures w14:val="standardContextual"/>
            </w:rPr>
          </w:pPr>
          <w:hyperlink w:anchor="_Toc208564357" w:history="1">
            <w:r w:rsidRPr="006B4191">
              <w:rPr>
                <w:rStyle w:val="Hyperlink"/>
                <w:noProof/>
              </w:rPr>
              <w:t>Stap 9: het toernooi afronden</w:t>
            </w:r>
            <w:r>
              <w:rPr>
                <w:noProof/>
                <w:webHidden/>
              </w:rPr>
              <w:tab/>
            </w:r>
            <w:r>
              <w:rPr>
                <w:noProof/>
                <w:webHidden/>
              </w:rPr>
              <w:fldChar w:fldCharType="begin"/>
            </w:r>
            <w:r>
              <w:rPr>
                <w:noProof/>
                <w:webHidden/>
              </w:rPr>
              <w:instrText xml:space="preserve"> PAGEREF _Toc208564357 \h </w:instrText>
            </w:r>
            <w:r>
              <w:rPr>
                <w:noProof/>
                <w:webHidden/>
              </w:rPr>
            </w:r>
            <w:r>
              <w:rPr>
                <w:noProof/>
                <w:webHidden/>
              </w:rPr>
              <w:fldChar w:fldCharType="separate"/>
            </w:r>
            <w:r>
              <w:rPr>
                <w:noProof/>
                <w:webHidden/>
              </w:rPr>
              <w:t>18</w:t>
            </w:r>
            <w:r>
              <w:rPr>
                <w:noProof/>
                <w:webHidden/>
              </w:rPr>
              <w:fldChar w:fldCharType="end"/>
            </w:r>
          </w:hyperlink>
        </w:p>
        <w:p w14:paraId="3E3931A7" w14:textId="63C45DFE" w:rsidR="00A42CBF" w:rsidRDefault="00A42CBF">
          <w:r>
            <w:rPr>
              <w:b/>
              <w:bCs/>
            </w:rPr>
            <w:fldChar w:fldCharType="end"/>
          </w:r>
        </w:p>
      </w:sdtContent>
    </w:sdt>
    <w:p w14:paraId="1490E723" w14:textId="77777777" w:rsidR="00CB45A0" w:rsidRDefault="00CB45A0" w:rsidP="00A42CBF">
      <w:pPr>
        <w:rPr>
          <w:rStyle w:val="Kop2Char"/>
        </w:rPr>
      </w:pPr>
      <w:r>
        <w:rPr>
          <w:rStyle w:val="Kop2Char"/>
        </w:rPr>
        <w:br w:type="page"/>
      </w:r>
    </w:p>
    <w:p w14:paraId="31B14F9C" w14:textId="4343A154" w:rsidR="00CB45A0" w:rsidRPr="00BB7B5C" w:rsidRDefault="00CB45A0" w:rsidP="00A42CBF">
      <w:r w:rsidRPr="00CB45A0">
        <w:rPr>
          <w:rStyle w:val="Kop2Char"/>
        </w:rPr>
        <w:lastRenderedPageBreak/>
        <w:drawing>
          <wp:anchor distT="0" distB="0" distL="114300" distR="114300" simplePos="0" relativeHeight="251659264" behindDoc="0" locked="0" layoutInCell="1" allowOverlap="1" wp14:anchorId="30079B0D" wp14:editId="2ED40D2D">
            <wp:simplePos x="0" y="0"/>
            <wp:positionH relativeFrom="column">
              <wp:posOffset>-61595</wp:posOffset>
            </wp:positionH>
            <wp:positionV relativeFrom="paragraph">
              <wp:posOffset>509905</wp:posOffset>
            </wp:positionV>
            <wp:extent cx="5760720" cy="3753485"/>
            <wp:effectExtent l="0" t="0" r="0" b="0"/>
            <wp:wrapThrough wrapText="bothSides">
              <wp:wrapPolygon edited="0">
                <wp:start x="0" y="0"/>
                <wp:lineTo x="0" y="21487"/>
                <wp:lineTo x="21500" y="21487"/>
                <wp:lineTo x="21500" y="0"/>
                <wp:lineTo x="0" y="0"/>
              </wp:wrapPolygon>
            </wp:wrapThrough>
            <wp:docPr id="1281396012"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96012" name="Afbeelding 1" descr="Afbeelding met tekst, schermopname, software, Computerpictogram&#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753485"/>
                    </a:xfrm>
                    <a:prstGeom prst="rect">
                      <a:avLst/>
                    </a:prstGeom>
                  </pic:spPr>
                </pic:pic>
              </a:graphicData>
            </a:graphic>
            <wp14:sizeRelH relativeFrom="page">
              <wp14:pctWidth>0</wp14:pctWidth>
            </wp14:sizeRelH>
            <wp14:sizeRelV relativeFrom="page">
              <wp14:pctHeight>0</wp14:pctHeight>
            </wp14:sizeRelV>
          </wp:anchor>
        </w:drawing>
      </w:r>
      <w:bookmarkStart w:id="6" w:name="_Toc208564344"/>
      <w:r w:rsidRPr="00CB45A0">
        <w:rPr>
          <w:rStyle w:val="Kop2Char"/>
        </w:rPr>
        <w:t>Stap 1: Inladen toernooilicentie</w:t>
      </w:r>
      <w:bookmarkEnd w:id="6"/>
      <w:r>
        <w:rPr>
          <w:b/>
          <w:bCs/>
        </w:rPr>
        <w:br/>
      </w:r>
      <w:r w:rsidRPr="00A42CBF">
        <w:t>- ga naar help &gt; Registreren &gt; bladeren en kies de licentie (zie mail)</w:t>
      </w:r>
    </w:p>
    <w:p w14:paraId="7A47CFFC" w14:textId="77777777" w:rsidR="00CB45A0" w:rsidRDefault="00CB45A0" w:rsidP="00A42CBF">
      <w:pPr>
        <w:rPr>
          <w:b/>
          <w:bCs/>
        </w:rPr>
      </w:pPr>
      <w:r>
        <w:rPr>
          <w:b/>
          <w:bCs/>
        </w:rPr>
        <w:br w:type="page"/>
      </w:r>
    </w:p>
    <w:p w14:paraId="3002FF38" w14:textId="1DA988CB" w:rsidR="00CB45A0" w:rsidRDefault="0070300D" w:rsidP="00A42CBF">
      <w:r>
        <w:rPr>
          <w:noProof/>
        </w:rPr>
        <w:lastRenderedPageBreak/>
        <w:drawing>
          <wp:anchor distT="0" distB="0" distL="114300" distR="114300" simplePos="0" relativeHeight="251661312" behindDoc="0" locked="0" layoutInCell="1" allowOverlap="1" wp14:anchorId="180A4DD1" wp14:editId="0CAA39B4">
            <wp:simplePos x="0" y="0"/>
            <wp:positionH relativeFrom="column">
              <wp:posOffset>543560</wp:posOffset>
            </wp:positionH>
            <wp:positionV relativeFrom="paragraph">
              <wp:posOffset>433070</wp:posOffset>
            </wp:positionV>
            <wp:extent cx="5203190" cy="3375660"/>
            <wp:effectExtent l="0" t="0" r="0" b="0"/>
            <wp:wrapThrough wrapText="bothSides">
              <wp:wrapPolygon edited="0">
                <wp:start x="0" y="0"/>
                <wp:lineTo x="0" y="21454"/>
                <wp:lineTo x="21510" y="21454"/>
                <wp:lineTo x="21510" y="0"/>
                <wp:lineTo x="0" y="0"/>
              </wp:wrapPolygon>
            </wp:wrapThrough>
            <wp:docPr id="993575628"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75628" name="Afbeelding 1" descr="Afbeelding met tekst, schermopname, software, Computerpictogram&#10;&#10;Automatisch gegenereerde beschrijving"/>
                    <pic:cNvPicPr/>
                  </pic:nvPicPr>
                  <pic:blipFill>
                    <a:blip r:embed="rId12"/>
                    <a:stretch>
                      <a:fillRect/>
                    </a:stretch>
                  </pic:blipFill>
                  <pic:spPr>
                    <a:xfrm>
                      <a:off x="0" y="0"/>
                      <a:ext cx="5203190" cy="3375660"/>
                    </a:xfrm>
                    <a:prstGeom prst="rect">
                      <a:avLst/>
                    </a:prstGeom>
                  </pic:spPr>
                </pic:pic>
              </a:graphicData>
            </a:graphic>
            <wp14:sizeRelH relativeFrom="page">
              <wp14:pctWidth>0</wp14:pctWidth>
            </wp14:sizeRelH>
            <wp14:sizeRelV relativeFrom="page">
              <wp14:pctHeight>0</wp14:pctHeight>
            </wp14:sizeRelV>
          </wp:anchor>
        </w:drawing>
      </w:r>
      <w:bookmarkStart w:id="7" w:name="_Toc208564345"/>
      <w:r w:rsidR="00CB45A0" w:rsidRPr="00A42CBF">
        <w:rPr>
          <w:rStyle w:val="Kop2Char"/>
        </w:rPr>
        <w:t>Stap 2: Toernooi aanmaken</w:t>
      </w:r>
      <w:bookmarkEnd w:id="7"/>
      <w:r w:rsidR="00CB45A0" w:rsidRPr="00A42CBF">
        <w:rPr>
          <w:rStyle w:val="Kop2Char"/>
        </w:rPr>
        <w:br/>
      </w:r>
      <w:r w:rsidR="00CB45A0" w:rsidRPr="00A42CBF">
        <w:t>- ga naar toernooi &gt; Nieuw &gt; geef hier het bestand een naam bijv. Rood/Oranje event – locatie - datum</w:t>
      </w:r>
    </w:p>
    <w:p w14:paraId="309A627F" w14:textId="144106AB" w:rsidR="0070300D" w:rsidRDefault="0070300D" w:rsidP="00A42CBF"/>
    <w:p w14:paraId="72CF36B7" w14:textId="11086DAF" w:rsidR="0070300D" w:rsidRDefault="0070300D" w:rsidP="00A42CBF"/>
    <w:p w14:paraId="49AC2C6F" w14:textId="0BF19B58" w:rsidR="0070300D" w:rsidRDefault="0070300D"/>
    <w:p w14:paraId="30ADDD46" w14:textId="77777777" w:rsidR="0070300D" w:rsidRDefault="0070300D"/>
    <w:p w14:paraId="5D3C15DF" w14:textId="77777777" w:rsidR="0070300D" w:rsidRDefault="0070300D"/>
    <w:p w14:paraId="1681EE2F" w14:textId="77777777" w:rsidR="0070300D" w:rsidRDefault="0070300D"/>
    <w:p w14:paraId="0E15CA8A" w14:textId="77777777" w:rsidR="0070300D" w:rsidRDefault="0070300D"/>
    <w:p w14:paraId="46B9DFE7" w14:textId="77777777" w:rsidR="0070300D" w:rsidRDefault="0070300D"/>
    <w:p w14:paraId="2A7FAC52" w14:textId="77777777" w:rsidR="0070300D" w:rsidRDefault="0070300D"/>
    <w:p w14:paraId="21B000CD" w14:textId="77777777" w:rsidR="0070300D" w:rsidRDefault="0070300D"/>
    <w:p w14:paraId="52CEEF7F" w14:textId="77777777" w:rsidR="0070300D" w:rsidRDefault="0070300D"/>
    <w:p w14:paraId="4C843337" w14:textId="77777777" w:rsidR="0070300D" w:rsidRDefault="0070300D"/>
    <w:p w14:paraId="50FFC9F0" w14:textId="77777777" w:rsidR="0070300D" w:rsidRDefault="0070300D"/>
    <w:p w14:paraId="245F8151" w14:textId="77777777" w:rsidR="0070300D" w:rsidRDefault="0070300D"/>
    <w:p w14:paraId="76ECCBA7" w14:textId="77777777" w:rsidR="0070300D" w:rsidRDefault="0070300D"/>
    <w:p w14:paraId="3FCFFA3F" w14:textId="77777777" w:rsidR="0070300D" w:rsidRDefault="0070300D"/>
    <w:p w14:paraId="6DD2D4F6" w14:textId="77777777" w:rsidR="0070300D" w:rsidRDefault="0070300D"/>
    <w:p w14:paraId="70C12848" w14:textId="77777777" w:rsidR="0070300D" w:rsidRDefault="0070300D"/>
    <w:p w14:paraId="7E05C6CE" w14:textId="1D405FE9" w:rsidR="00CB45A0" w:rsidRDefault="00CB45A0" w:rsidP="00A42CBF">
      <w:r>
        <w:t xml:space="preserve">Sla op en kies Officieel KNLTB toernooi. </w:t>
      </w:r>
    </w:p>
    <w:p w14:paraId="3EA8C745" w14:textId="77777777" w:rsidR="00CB45A0" w:rsidRDefault="00CB45A0" w:rsidP="00A42CBF">
      <w:r>
        <w:rPr>
          <w:noProof/>
        </w:rPr>
        <w:lastRenderedPageBreak/>
        <w:drawing>
          <wp:inline distT="0" distB="0" distL="0" distR="0" wp14:anchorId="744E1E7B" wp14:editId="53B7D5AF">
            <wp:extent cx="4922520" cy="3169361"/>
            <wp:effectExtent l="0" t="0" r="0" b="0"/>
            <wp:docPr id="410019619"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19619" name="Afbeelding 1" descr="Afbeelding met tekst, schermopname, software, Computerpictogram&#10;&#10;Automatisch gegenereerde beschrijving"/>
                    <pic:cNvPicPr/>
                  </pic:nvPicPr>
                  <pic:blipFill>
                    <a:blip r:embed="rId13"/>
                    <a:stretch>
                      <a:fillRect/>
                    </a:stretch>
                  </pic:blipFill>
                  <pic:spPr>
                    <a:xfrm>
                      <a:off x="0" y="0"/>
                      <a:ext cx="4928091" cy="3172948"/>
                    </a:xfrm>
                    <a:prstGeom prst="rect">
                      <a:avLst/>
                    </a:prstGeom>
                  </pic:spPr>
                </pic:pic>
              </a:graphicData>
            </a:graphic>
          </wp:inline>
        </w:drawing>
      </w:r>
    </w:p>
    <w:p w14:paraId="6BF17469" w14:textId="77777777" w:rsidR="00CB45A0" w:rsidRDefault="00CB45A0" w:rsidP="00A42CBF">
      <w:r>
        <w:t xml:space="preserve">Vul bij gebruikersnaam je MijnKNLTB.toernooi.nl inloggegevens in. </w:t>
      </w:r>
    </w:p>
    <w:p w14:paraId="290BD1E3" w14:textId="77777777" w:rsidR="00CB45A0" w:rsidRDefault="00CB45A0" w:rsidP="00A42CBF">
      <w:r>
        <w:t>Zoek op de naam van het toernooi of het toernooinummer. Deze vind je op de MijnKNLTB.toernooi.nl pagina van jouw toernooi.</w:t>
      </w:r>
    </w:p>
    <w:p w14:paraId="457FC11D" w14:textId="77777777" w:rsidR="00CB45A0" w:rsidRDefault="00CB45A0" w:rsidP="00A42CBF">
      <w:r>
        <w:rPr>
          <w:noProof/>
        </w:rPr>
        <w:lastRenderedPageBreak/>
        <w:drawing>
          <wp:inline distT="0" distB="0" distL="0" distR="0" wp14:anchorId="7B250B5A" wp14:editId="57317B99">
            <wp:extent cx="5760720" cy="3669665"/>
            <wp:effectExtent l="0" t="0" r="0" b="6985"/>
            <wp:docPr id="1028878514"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78514" name="Afbeelding 1" descr="Afbeelding met tekst, schermopname, software, Webpagina&#10;&#10;Automatisch gegenereerde beschrijving"/>
                    <pic:cNvPicPr/>
                  </pic:nvPicPr>
                  <pic:blipFill>
                    <a:blip r:embed="rId14"/>
                    <a:stretch>
                      <a:fillRect/>
                    </a:stretch>
                  </pic:blipFill>
                  <pic:spPr>
                    <a:xfrm>
                      <a:off x="0" y="0"/>
                      <a:ext cx="5760720" cy="3669665"/>
                    </a:xfrm>
                    <a:prstGeom prst="rect">
                      <a:avLst/>
                    </a:prstGeom>
                  </pic:spPr>
                </pic:pic>
              </a:graphicData>
            </a:graphic>
          </wp:inline>
        </w:drawing>
      </w:r>
    </w:p>
    <w:p w14:paraId="51205298" w14:textId="77777777" w:rsidR="00CB45A0" w:rsidRDefault="00CB45A0" w:rsidP="00A42CBF">
      <w:r>
        <w:t xml:space="preserve">Klik op voltooien. Je komt op onderstaand scherm. Hier hoef je niks te doen en klik je op voltooien. </w:t>
      </w:r>
    </w:p>
    <w:p w14:paraId="600D81FC" w14:textId="77777777" w:rsidR="00CB45A0" w:rsidRDefault="00CB45A0" w:rsidP="00A42CBF">
      <w:r>
        <w:rPr>
          <w:noProof/>
        </w:rPr>
        <w:lastRenderedPageBreak/>
        <w:drawing>
          <wp:inline distT="0" distB="0" distL="0" distR="0" wp14:anchorId="205F78D2" wp14:editId="32D3089C">
            <wp:extent cx="4472940" cy="2849330"/>
            <wp:effectExtent l="0" t="0" r="3810" b="8255"/>
            <wp:docPr id="1836398304"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98304" name="Afbeelding 1" descr="Afbeelding met tekst, schermopname, software, Webpagina&#10;&#10;Automatisch gegenereerde beschrijving"/>
                    <pic:cNvPicPr/>
                  </pic:nvPicPr>
                  <pic:blipFill>
                    <a:blip r:embed="rId14"/>
                    <a:stretch>
                      <a:fillRect/>
                    </a:stretch>
                  </pic:blipFill>
                  <pic:spPr>
                    <a:xfrm>
                      <a:off x="0" y="0"/>
                      <a:ext cx="4472940" cy="2849330"/>
                    </a:xfrm>
                    <a:prstGeom prst="rect">
                      <a:avLst/>
                    </a:prstGeom>
                  </pic:spPr>
                </pic:pic>
              </a:graphicData>
            </a:graphic>
          </wp:inline>
        </w:drawing>
      </w:r>
    </w:p>
    <w:p w14:paraId="0140888D" w14:textId="77777777" w:rsidR="00CB45A0" w:rsidRDefault="00CB45A0" w:rsidP="00A42CBF">
      <w:r>
        <w:br w:type="page"/>
      </w:r>
    </w:p>
    <w:p w14:paraId="23C34132" w14:textId="77777777" w:rsidR="00CB45A0" w:rsidRDefault="00CB45A0" w:rsidP="00A42CBF">
      <w:bookmarkStart w:id="8" w:name="_Toc208564346"/>
      <w:r w:rsidRPr="00AC0E44">
        <w:rPr>
          <w:rStyle w:val="Kop2Char"/>
        </w:rPr>
        <w:lastRenderedPageBreak/>
        <w:t>Stap 3: Toernooi eigenschappen invullen</w:t>
      </w:r>
      <w:bookmarkEnd w:id="8"/>
      <w:r>
        <w:rPr>
          <w:b/>
          <w:bCs/>
        </w:rPr>
        <w:br/>
      </w:r>
      <w:r>
        <w:t xml:space="preserve">Als je het toernooi hebt toegevoegd, opent vanzelf het scherm met eigenschappen. Je kunt hier altijd naar terugkeren door te klikken op eigenschappen in de Kies een Taak balk. </w:t>
      </w:r>
      <w:r>
        <w:rPr>
          <w:b/>
          <w:bCs/>
        </w:rPr>
        <w:br/>
      </w:r>
      <w:r>
        <w:rPr>
          <w:noProof/>
        </w:rPr>
        <w:drawing>
          <wp:inline distT="0" distB="0" distL="0" distR="0" wp14:anchorId="7A97802B" wp14:editId="211CF233">
            <wp:extent cx="5760720" cy="3730625"/>
            <wp:effectExtent l="0" t="0" r="0" b="3175"/>
            <wp:docPr id="1813349175"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49175" name="Afbeelding 1" descr="Afbeelding met tekst, schermopname, software, Computerpictogram&#10;&#10;Automatisch gegenereerde beschrijving"/>
                    <pic:cNvPicPr/>
                  </pic:nvPicPr>
                  <pic:blipFill>
                    <a:blip r:embed="rId15"/>
                    <a:stretch>
                      <a:fillRect/>
                    </a:stretch>
                  </pic:blipFill>
                  <pic:spPr>
                    <a:xfrm>
                      <a:off x="0" y="0"/>
                      <a:ext cx="5760720" cy="3730625"/>
                    </a:xfrm>
                    <a:prstGeom prst="rect">
                      <a:avLst/>
                    </a:prstGeom>
                  </pic:spPr>
                </pic:pic>
              </a:graphicData>
            </a:graphic>
          </wp:inline>
        </w:drawing>
      </w:r>
    </w:p>
    <w:p w14:paraId="14A8E8F2" w14:textId="77777777" w:rsidR="00CB45A0" w:rsidRDefault="00CB45A0" w:rsidP="00A42CBF">
      <w:r>
        <w:t>Hieronder wat er per eigenschap moet gebeuren:</w:t>
      </w:r>
    </w:p>
    <w:p w14:paraId="2EFD395C" w14:textId="77777777" w:rsidR="00CB45A0" w:rsidRPr="000264FC" w:rsidRDefault="00CB45A0" w:rsidP="00A42CBF">
      <w:pPr>
        <w:rPr>
          <w:b/>
          <w:bCs/>
        </w:rPr>
      </w:pPr>
      <w:r w:rsidRPr="00AC0E44">
        <w:rPr>
          <w:b/>
          <w:bCs/>
        </w:rPr>
        <w:t xml:space="preserve">Info </w:t>
      </w:r>
      <w:r>
        <w:t>– Hoeft niks te gebeuren. Eventueel kun je telefoonnummer/mailadres wijzigen.</w:t>
      </w:r>
    </w:p>
    <w:p w14:paraId="438E4B69" w14:textId="77777777" w:rsidR="00CB45A0" w:rsidRPr="000264FC" w:rsidRDefault="00CB45A0" w:rsidP="00A42CBF">
      <w:pPr>
        <w:rPr>
          <w:b/>
          <w:bCs/>
        </w:rPr>
      </w:pPr>
      <w:r w:rsidRPr="00AC0E44">
        <w:rPr>
          <w:b/>
          <w:bCs/>
        </w:rPr>
        <w:t xml:space="preserve">Adres </w:t>
      </w:r>
      <w:r>
        <w:t xml:space="preserve">– Hoeft niks te gebeuren </w:t>
      </w:r>
    </w:p>
    <w:p w14:paraId="44EFDA31" w14:textId="77777777" w:rsidR="00CB45A0" w:rsidRPr="000264FC" w:rsidRDefault="00CB45A0" w:rsidP="00A42CBF">
      <w:pPr>
        <w:rPr>
          <w:b/>
          <w:bCs/>
        </w:rPr>
      </w:pPr>
      <w:r w:rsidRPr="00AC0E44">
        <w:rPr>
          <w:b/>
          <w:bCs/>
        </w:rPr>
        <w:t>Onderdelen</w:t>
      </w:r>
      <w:r>
        <w:t xml:space="preserve"> – Hoeft niks te gebeuren</w:t>
      </w:r>
    </w:p>
    <w:p w14:paraId="40926045" w14:textId="77777777" w:rsidR="00CB45A0" w:rsidRPr="000264FC" w:rsidRDefault="00CB45A0" w:rsidP="00A42CBF">
      <w:pPr>
        <w:rPr>
          <w:b/>
          <w:bCs/>
        </w:rPr>
      </w:pPr>
      <w:r w:rsidRPr="00AC0E44">
        <w:rPr>
          <w:b/>
          <w:bCs/>
        </w:rPr>
        <w:t>Dagen</w:t>
      </w:r>
      <w:r>
        <w:t xml:space="preserve"> – Staat al goed ingevuld</w:t>
      </w:r>
    </w:p>
    <w:p w14:paraId="4A840212" w14:textId="77777777" w:rsidR="00CB45A0" w:rsidRPr="000264FC" w:rsidRDefault="00CB45A0" w:rsidP="00A42CBF">
      <w:pPr>
        <w:rPr>
          <w:b/>
          <w:bCs/>
        </w:rPr>
      </w:pPr>
      <w:r w:rsidRPr="00AC0E44">
        <w:rPr>
          <w:b/>
          <w:bCs/>
        </w:rPr>
        <w:t>Tijden</w:t>
      </w:r>
      <w:r>
        <w:t xml:space="preserve"> – Vul hier de starttijden van iedere ronde in. Speel je op tijd dan kun je bijv. 10:00, 10:15, 10:30 enz. invullen. Anders kun je ook 10:00, 11:00 enz. invullen.</w:t>
      </w:r>
    </w:p>
    <w:p w14:paraId="45503F8F" w14:textId="77777777" w:rsidR="00CB45A0" w:rsidRPr="00340F83" w:rsidRDefault="00CB45A0" w:rsidP="00A42CBF">
      <w:pPr>
        <w:rPr>
          <w:b/>
          <w:bCs/>
        </w:rPr>
      </w:pPr>
      <w:r w:rsidRPr="00AC0E44">
        <w:rPr>
          <w:b/>
          <w:bCs/>
        </w:rPr>
        <w:t>Locaties/banen</w:t>
      </w:r>
      <w:r>
        <w:t xml:space="preserve"> – Vul hier het aantal banen in, zie volgende pagina voor uitgebreide uitleg.</w:t>
      </w:r>
    </w:p>
    <w:p w14:paraId="32A334AE" w14:textId="77777777" w:rsidR="00CB45A0" w:rsidRPr="00340F83" w:rsidRDefault="00CB45A0" w:rsidP="00A42CBF">
      <w:pPr>
        <w:rPr>
          <w:b/>
          <w:bCs/>
        </w:rPr>
      </w:pPr>
      <w:r w:rsidRPr="00AC0E44">
        <w:rPr>
          <w:b/>
          <w:bCs/>
        </w:rPr>
        <w:t>Poules</w:t>
      </w:r>
      <w:r>
        <w:t xml:space="preserve"> – hoeft niks te gebeuren</w:t>
      </w:r>
    </w:p>
    <w:p w14:paraId="3A28C7FC" w14:textId="77777777" w:rsidR="00CB45A0" w:rsidRPr="00340F83" w:rsidRDefault="00CB45A0" w:rsidP="00A42CBF">
      <w:pPr>
        <w:rPr>
          <w:b/>
          <w:bCs/>
        </w:rPr>
      </w:pPr>
      <w:r w:rsidRPr="00AC0E44">
        <w:rPr>
          <w:b/>
          <w:bCs/>
        </w:rPr>
        <w:t>Inschrijfgeld</w:t>
      </w:r>
      <w:r>
        <w:t xml:space="preserve"> – hoeft niks te gebeuren</w:t>
      </w:r>
    </w:p>
    <w:p w14:paraId="498CE10B" w14:textId="77777777" w:rsidR="00CB45A0" w:rsidRPr="00340F83" w:rsidRDefault="00CB45A0" w:rsidP="00A42CBF">
      <w:pPr>
        <w:rPr>
          <w:b/>
          <w:bCs/>
        </w:rPr>
      </w:pPr>
      <w:r w:rsidRPr="00AC0E44">
        <w:rPr>
          <w:b/>
          <w:bCs/>
        </w:rPr>
        <w:t>Schema’s</w:t>
      </w:r>
      <w:r>
        <w:t xml:space="preserve"> – Minuten pauze na wedstrijd terug zetten naar 1. Anders krijg je wellicht foutmeldingen</w:t>
      </w:r>
    </w:p>
    <w:p w14:paraId="3CA23C50" w14:textId="77777777" w:rsidR="00CB45A0" w:rsidRPr="00340F83" w:rsidRDefault="00CB45A0" w:rsidP="00A42CBF">
      <w:pPr>
        <w:rPr>
          <w:b/>
          <w:bCs/>
        </w:rPr>
      </w:pPr>
      <w:r w:rsidRPr="00AC0E44">
        <w:rPr>
          <w:b/>
          <w:bCs/>
        </w:rPr>
        <w:t>Plannen</w:t>
      </w:r>
      <w:r>
        <w:t xml:space="preserve"> – Zet het aantal maximale wedstrijden per dag omhoog, anders krijg je foutmeldingen</w:t>
      </w:r>
    </w:p>
    <w:p w14:paraId="36F09052" w14:textId="77777777" w:rsidR="00CB45A0" w:rsidRPr="00340F83" w:rsidRDefault="00CB45A0" w:rsidP="00A42CBF">
      <w:pPr>
        <w:rPr>
          <w:b/>
          <w:bCs/>
        </w:rPr>
      </w:pPr>
      <w:r w:rsidRPr="00AC0E44">
        <w:rPr>
          <w:b/>
          <w:bCs/>
        </w:rPr>
        <w:t>Uitslag</w:t>
      </w:r>
      <w:r>
        <w:t xml:space="preserve"> – Afhankelijk van wat je speelt. Als je oranje instelt kun je 1 set invoeren. </w:t>
      </w:r>
    </w:p>
    <w:p w14:paraId="45DD69AA" w14:textId="77777777" w:rsidR="00CB45A0" w:rsidRPr="00340F83" w:rsidRDefault="00CB45A0" w:rsidP="00A42CBF">
      <w:pPr>
        <w:rPr>
          <w:b/>
          <w:bCs/>
        </w:rPr>
      </w:pPr>
      <w:r w:rsidRPr="00AC0E44">
        <w:rPr>
          <w:b/>
          <w:bCs/>
        </w:rPr>
        <w:t>Officials</w:t>
      </w:r>
      <w:r>
        <w:t xml:space="preserve"> – hoeft niks te gebeuren</w:t>
      </w:r>
    </w:p>
    <w:p w14:paraId="5A2B6A5C" w14:textId="77777777" w:rsidR="00CB45A0" w:rsidRDefault="00CB45A0" w:rsidP="00A42CBF">
      <w:pPr>
        <w:rPr>
          <w:b/>
          <w:bCs/>
        </w:rPr>
      </w:pPr>
    </w:p>
    <w:p w14:paraId="4E9C2FD3" w14:textId="77777777" w:rsidR="00CB45A0" w:rsidRDefault="00CB45A0" w:rsidP="00A42CBF">
      <w:pPr>
        <w:rPr>
          <w:b/>
          <w:bCs/>
        </w:rPr>
      </w:pPr>
      <w:r>
        <w:rPr>
          <w:b/>
          <w:bCs/>
        </w:rPr>
        <w:br w:type="page"/>
      </w:r>
    </w:p>
    <w:p w14:paraId="58E39AC7" w14:textId="77777777" w:rsidR="00CB45A0" w:rsidRPr="005C037A" w:rsidRDefault="00CB45A0" w:rsidP="00A42CBF">
      <w:pPr>
        <w:rPr>
          <w:i/>
          <w:iCs/>
        </w:rPr>
      </w:pPr>
      <w:r w:rsidRPr="005C037A">
        <w:rPr>
          <w:i/>
          <w:iCs/>
        </w:rPr>
        <w:lastRenderedPageBreak/>
        <w:t>Locaties/banen toevoegen</w:t>
      </w:r>
    </w:p>
    <w:p w14:paraId="2EB59810" w14:textId="77777777" w:rsidR="00CB45A0" w:rsidRPr="00340F83" w:rsidRDefault="00CB45A0" w:rsidP="00A42CBF">
      <w:r>
        <w:t>Dubbel klik op de locatie</w:t>
      </w:r>
    </w:p>
    <w:p w14:paraId="07977A81" w14:textId="77777777" w:rsidR="00CB45A0" w:rsidRDefault="00CB45A0" w:rsidP="00A42CBF">
      <w:pPr>
        <w:rPr>
          <w:b/>
          <w:bCs/>
        </w:rPr>
      </w:pPr>
      <w:r>
        <w:rPr>
          <w:noProof/>
        </w:rPr>
        <w:drawing>
          <wp:inline distT="0" distB="0" distL="0" distR="0" wp14:anchorId="6E845CAD" wp14:editId="6060CE94">
            <wp:extent cx="5181600" cy="3082001"/>
            <wp:effectExtent l="0" t="0" r="0" b="4445"/>
            <wp:docPr id="810319995" name="Afbeelding 1"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19995" name="Afbeelding 1" descr="Afbeelding met tekst, schermopname, software, scherm&#10;&#10;Automatisch gegenereerde beschrijving"/>
                    <pic:cNvPicPr/>
                  </pic:nvPicPr>
                  <pic:blipFill>
                    <a:blip r:embed="rId16"/>
                    <a:stretch>
                      <a:fillRect/>
                    </a:stretch>
                  </pic:blipFill>
                  <pic:spPr>
                    <a:xfrm>
                      <a:off x="0" y="0"/>
                      <a:ext cx="5187858" cy="3085723"/>
                    </a:xfrm>
                    <a:prstGeom prst="rect">
                      <a:avLst/>
                    </a:prstGeom>
                  </pic:spPr>
                </pic:pic>
              </a:graphicData>
            </a:graphic>
          </wp:inline>
        </w:drawing>
      </w:r>
    </w:p>
    <w:p w14:paraId="59434E6D" w14:textId="77777777" w:rsidR="00CB45A0" w:rsidRDefault="00CB45A0" w:rsidP="00A42CBF">
      <w:r>
        <w:t>Je komt in onderstaand scherm. Je kunt er hiervoor kiezen om de banen handmatig 1 voor 1 toe te voegen of bij ‘maak’ meerdere banen tegelijk aan te maken.</w:t>
      </w:r>
    </w:p>
    <w:p w14:paraId="062481D8" w14:textId="77777777" w:rsidR="00CB45A0" w:rsidRDefault="00CB45A0" w:rsidP="00A42CBF">
      <w:r>
        <w:rPr>
          <w:noProof/>
        </w:rPr>
        <w:lastRenderedPageBreak/>
        <w:drawing>
          <wp:inline distT="0" distB="0" distL="0" distR="0" wp14:anchorId="5E115DE2" wp14:editId="432DE843">
            <wp:extent cx="4396740" cy="3438282"/>
            <wp:effectExtent l="0" t="0" r="3810" b="0"/>
            <wp:docPr id="1129200303" name="Afbeelding 1"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00303" name="Afbeelding 1" descr="Afbeelding met tekst, schermopname, software, scherm&#10;&#10;Automatisch gegenereerde beschrijving"/>
                    <pic:cNvPicPr/>
                  </pic:nvPicPr>
                  <pic:blipFill>
                    <a:blip r:embed="rId17"/>
                    <a:stretch>
                      <a:fillRect/>
                    </a:stretch>
                  </pic:blipFill>
                  <pic:spPr>
                    <a:xfrm>
                      <a:off x="0" y="0"/>
                      <a:ext cx="4409781" cy="3448480"/>
                    </a:xfrm>
                    <a:prstGeom prst="rect">
                      <a:avLst/>
                    </a:prstGeom>
                  </pic:spPr>
                </pic:pic>
              </a:graphicData>
            </a:graphic>
          </wp:inline>
        </w:drawing>
      </w:r>
    </w:p>
    <w:p w14:paraId="6A3084BA" w14:textId="77777777" w:rsidR="005C037A" w:rsidRDefault="005C037A" w:rsidP="00A42CBF">
      <w:pPr>
        <w:rPr>
          <w:i/>
          <w:iCs/>
        </w:rPr>
      </w:pPr>
    </w:p>
    <w:p w14:paraId="4195F191" w14:textId="10CED791" w:rsidR="00CB45A0" w:rsidRDefault="00CB45A0" w:rsidP="00A42CBF">
      <w:pPr>
        <w:rPr>
          <w:i/>
          <w:iCs/>
        </w:rPr>
      </w:pPr>
      <w:r>
        <w:rPr>
          <w:i/>
          <w:iCs/>
        </w:rPr>
        <w:t>Beschikbare banen</w:t>
      </w:r>
    </w:p>
    <w:p w14:paraId="30612710" w14:textId="77777777" w:rsidR="00CB45A0" w:rsidRDefault="00CB45A0" w:rsidP="00A42CBF">
      <w:r>
        <w:t>Als je de banen hebt toegevoegd kun je naar de tab ‘beschikbare banen’. Vul hier per tijdstip het aantal beschikbare banen in. Het systeem gebruikt dit om het aantal wedstrijden per tijdstip te kunnen plannen.</w:t>
      </w:r>
    </w:p>
    <w:p w14:paraId="1A244D0F" w14:textId="77777777" w:rsidR="00CB45A0" w:rsidRDefault="00CB45A0" w:rsidP="00A42CBF">
      <w:r>
        <w:rPr>
          <w:noProof/>
        </w:rPr>
        <w:lastRenderedPageBreak/>
        <w:drawing>
          <wp:inline distT="0" distB="0" distL="0" distR="0" wp14:anchorId="7DB4EBA8" wp14:editId="20C17708">
            <wp:extent cx="5410200" cy="4286250"/>
            <wp:effectExtent l="0" t="0" r="0" b="0"/>
            <wp:docPr id="831618824" name="Afbeelding 1" descr="Afbeelding met tekst, schermopname, scherm,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18824" name="Afbeelding 1" descr="Afbeelding met tekst, schermopname, scherm, software&#10;&#10;Automatisch gegenereerde beschrijving"/>
                    <pic:cNvPicPr/>
                  </pic:nvPicPr>
                  <pic:blipFill>
                    <a:blip r:embed="rId18"/>
                    <a:stretch>
                      <a:fillRect/>
                    </a:stretch>
                  </pic:blipFill>
                  <pic:spPr>
                    <a:xfrm>
                      <a:off x="0" y="0"/>
                      <a:ext cx="5410200" cy="4286250"/>
                    </a:xfrm>
                    <a:prstGeom prst="rect">
                      <a:avLst/>
                    </a:prstGeom>
                  </pic:spPr>
                </pic:pic>
              </a:graphicData>
            </a:graphic>
          </wp:inline>
        </w:drawing>
      </w:r>
    </w:p>
    <w:p w14:paraId="7DACED6C" w14:textId="77777777" w:rsidR="00CB45A0" w:rsidRDefault="00CB45A0" w:rsidP="00A42CBF">
      <w:r>
        <w:br w:type="page"/>
      </w:r>
    </w:p>
    <w:p w14:paraId="6E1D322E" w14:textId="77777777" w:rsidR="00CB45A0" w:rsidRPr="005C037A" w:rsidRDefault="00CB45A0" w:rsidP="005C037A">
      <w:pPr>
        <w:pStyle w:val="Kop2"/>
        <w:rPr>
          <w:sz w:val="24"/>
          <w:szCs w:val="32"/>
        </w:rPr>
      </w:pPr>
      <w:bookmarkStart w:id="9" w:name="_Toc208564347"/>
      <w:r w:rsidRPr="005C037A">
        <w:rPr>
          <w:sz w:val="24"/>
          <w:szCs w:val="32"/>
        </w:rPr>
        <w:lastRenderedPageBreak/>
        <w:t>Stap 4: Inschrijving open zetten</w:t>
      </w:r>
      <w:bookmarkEnd w:id="9"/>
    </w:p>
    <w:p w14:paraId="711B08EB" w14:textId="77777777" w:rsidR="00CB45A0" w:rsidRDefault="00CB45A0" w:rsidP="00A42CBF">
      <w:r>
        <w:t xml:space="preserve">Als alle 3 voorgaande stappen zijn doorlopen kun je de inschrijving open zetten. </w:t>
      </w:r>
      <w:r>
        <w:br/>
        <w:t xml:space="preserve">Ga naar Internet &gt; publiceren. Je komt op onderstaand scherm. </w:t>
      </w:r>
    </w:p>
    <w:p w14:paraId="3532031A" w14:textId="77777777" w:rsidR="00CB45A0" w:rsidRDefault="00CB45A0" w:rsidP="00A42CBF">
      <w:r>
        <w:rPr>
          <w:noProof/>
        </w:rPr>
        <w:drawing>
          <wp:inline distT="0" distB="0" distL="0" distR="0" wp14:anchorId="39003012" wp14:editId="4B82DAC4">
            <wp:extent cx="4457700" cy="2888757"/>
            <wp:effectExtent l="0" t="0" r="0" b="6985"/>
            <wp:docPr id="1078600554"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00554" name="Afbeelding 1" descr="Afbeelding met tekst, schermopname, software, Computerpictogram&#10;&#10;Automatisch gegenereerde beschrijving"/>
                    <pic:cNvPicPr/>
                  </pic:nvPicPr>
                  <pic:blipFill>
                    <a:blip r:embed="rId19"/>
                    <a:stretch>
                      <a:fillRect/>
                    </a:stretch>
                  </pic:blipFill>
                  <pic:spPr>
                    <a:xfrm>
                      <a:off x="0" y="0"/>
                      <a:ext cx="4474731" cy="2899794"/>
                    </a:xfrm>
                    <a:prstGeom prst="rect">
                      <a:avLst/>
                    </a:prstGeom>
                  </pic:spPr>
                </pic:pic>
              </a:graphicData>
            </a:graphic>
          </wp:inline>
        </w:drawing>
      </w:r>
    </w:p>
    <w:p w14:paraId="5AADCD4B" w14:textId="77777777" w:rsidR="00CB45A0" w:rsidRPr="00E4517E" w:rsidRDefault="00CB45A0" w:rsidP="00A42CBF">
      <w:pPr>
        <w:rPr>
          <w:i/>
          <w:iCs/>
        </w:rPr>
      </w:pPr>
      <w:r>
        <w:rPr>
          <w:i/>
          <w:iCs/>
        </w:rPr>
        <w:t>Online inschrijven:</w:t>
      </w:r>
      <w:r>
        <w:rPr>
          <w:i/>
          <w:iCs/>
        </w:rPr>
        <w:br/>
      </w:r>
      <w:r>
        <w:t xml:space="preserve">Bij het tabje ‘online inschrijven’ kun je de start en het einde van de inschrijving bepalen. De terugtrekdatum kan op dezelfde datum als het einde van de inschrijving. </w:t>
      </w:r>
    </w:p>
    <w:p w14:paraId="58A98FB6" w14:textId="77777777" w:rsidR="00CB45A0" w:rsidRPr="00E4517E" w:rsidRDefault="00CB45A0" w:rsidP="00A42CBF">
      <w:pPr>
        <w:rPr>
          <w:i/>
          <w:iCs/>
        </w:rPr>
      </w:pPr>
      <w:r>
        <w:rPr>
          <w:i/>
          <w:iCs/>
        </w:rPr>
        <w:t>Beschikbaarheid:</w:t>
      </w:r>
      <w:r>
        <w:rPr>
          <w:i/>
          <w:iCs/>
        </w:rPr>
        <w:br/>
      </w:r>
      <w:r>
        <w:rPr>
          <w:noProof/>
        </w:rPr>
        <w:drawing>
          <wp:anchor distT="0" distB="0" distL="114300" distR="114300" simplePos="0" relativeHeight="251660288" behindDoc="0" locked="0" layoutInCell="1" allowOverlap="1" wp14:anchorId="6F9B2F63" wp14:editId="2F75DA42">
            <wp:simplePos x="0" y="0"/>
            <wp:positionH relativeFrom="column">
              <wp:posOffset>4024630</wp:posOffset>
            </wp:positionH>
            <wp:positionV relativeFrom="paragraph">
              <wp:posOffset>1905</wp:posOffset>
            </wp:positionV>
            <wp:extent cx="2371725" cy="2632094"/>
            <wp:effectExtent l="0" t="0" r="0" b="0"/>
            <wp:wrapThrough wrapText="bothSides">
              <wp:wrapPolygon edited="0">
                <wp:start x="0" y="0"/>
                <wp:lineTo x="0" y="21418"/>
                <wp:lineTo x="21340" y="21418"/>
                <wp:lineTo x="21340" y="0"/>
                <wp:lineTo x="0" y="0"/>
              </wp:wrapPolygon>
            </wp:wrapThrough>
            <wp:docPr id="895484250" name="Afbeelding 1" descr="Afbeelding met tekst, schermopname, scherm,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84250" name="Afbeelding 1" descr="Afbeelding met tekst, schermopname, scherm, software&#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2371725" cy="2632094"/>
                    </a:xfrm>
                    <a:prstGeom prst="rect">
                      <a:avLst/>
                    </a:prstGeom>
                  </pic:spPr>
                </pic:pic>
              </a:graphicData>
            </a:graphic>
            <wp14:sizeRelH relativeFrom="page">
              <wp14:pctWidth>0</wp14:pctWidth>
            </wp14:sizeRelH>
            <wp14:sizeRelV relativeFrom="page">
              <wp14:pctHeight>0</wp14:pctHeight>
            </wp14:sizeRelV>
          </wp:anchor>
        </w:drawing>
      </w:r>
      <w:r>
        <w:t xml:space="preserve">Belangrijk! Bij het tabje beschikbaarheid moet je even aangeven dat spelers geen verhinderingen op kunnen geven. </w:t>
      </w:r>
    </w:p>
    <w:p w14:paraId="7BFB0E4F" w14:textId="77777777" w:rsidR="00CB45A0" w:rsidRDefault="00CB45A0" w:rsidP="00A42CBF">
      <w:r>
        <w:t>Ga naar tab beschikbaarheid &gt; Dubbel klik op de datum &gt; zorg dat het vinkje van ‘speler kan beschikbaarheid opgeven’ uitstaat.</w:t>
      </w:r>
    </w:p>
    <w:p w14:paraId="6960DAB1" w14:textId="77777777" w:rsidR="00CB45A0" w:rsidRDefault="00CB45A0" w:rsidP="00A42CBF">
      <w:r>
        <w:rPr>
          <w:i/>
          <w:iCs/>
        </w:rPr>
        <w:t>Betalingen:</w:t>
      </w:r>
      <w:r>
        <w:rPr>
          <w:i/>
          <w:iCs/>
        </w:rPr>
        <w:br/>
      </w:r>
      <w:r>
        <w:t xml:space="preserve">Check verder bij het tab betalingen of bij Online betalen Methode: ‘Geen’ staat aangegeven. </w:t>
      </w:r>
    </w:p>
    <w:p w14:paraId="43B2AB04" w14:textId="77777777" w:rsidR="00CB45A0" w:rsidRDefault="00CB45A0" w:rsidP="00A42CBF">
      <w:r>
        <w:rPr>
          <w:i/>
          <w:iCs/>
        </w:rPr>
        <w:t>Reglementen:</w:t>
      </w:r>
      <w:r>
        <w:rPr>
          <w:i/>
          <w:iCs/>
        </w:rPr>
        <w:br/>
      </w:r>
      <w:r>
        <w:t xml:space="preserve">Eventueel kun je hier nog iets noteren over de spelvormen. Speel je op tijd? De telling enz. </w:t>
      </w:r>
    </w:p>
    <w:p w14:paraId="385795D1" w14:textId="77777777" w:rsidR="00CB45A0" w:rsidRDefault="00CB45A0" w:rsidP="00A42CBF">
      <w:r>
        <w:rPr>
          <w:i/>
          <w:iCs/>
        </w:rPr>
        <w:t>Onderdelen en Online uitslagen:</w:t>
      </w:r>
      <w:r>
        <w:rPr>
          <w:i/>
          <w:iCs/>
        </w:rPr>
        <w:br/>
      </w:r>
      <w:r>
        <w:t xml:space="preserve">Hoeft niks te gebeuren. </w:t>
      </w:r>
    </w:p>
    <w:p w14:paraId="157A39A0" w14:textId="20CEE102" w:rsidR="00CB45A0" w:rsidRDefault="00CB45A0" w:rsidP="00A42CBF">
      <w:r>
        <w:rPr>
          <w:i/>
          <w:iCs/>
        </w:rPr>
        <w:lastRenderedPageBreak/>
        <w:t>Algemeen:</w:t>
      </w:r>
      <w:r>
        <w:rPr>
          <w:i/>
          <w:iCs/>
        </w:rPr>
        <w:br/>
        <w:t>O</w:t>
      </w:r>
      <w:r>
        <w:t xml:space="preserve">nder het tabblad algemeen kun je bij mededeling eventueel nog iets van informatie kwijt. Dit komt dan op de voorpagina op </w:t>
      </w:r>
      <w:proofErr w:type="spellStart"/>
      <w:r>
        <w:t>MijnKNLTB</w:t>
      </w:r>
      <w:proofErr w:type="spellEnd"/>
      <w:r>
        <w:t>.</w:t>
      </w:r>
      <w:r w:rsidR="00003F26">
        <w:t xml:space="preserve"> </w:t>
      </w:r>
      <w:r>
        <w:t xml:space="preserve">Klik vervolgens op publiceren en de inschrijving gaat automatisch open en weer dicht op de ingestelde data. </w:t>
      </w:r>
    </w:p>
    <w:p w14:paraId="0D016899" w14:textId="77777777" w:rsidR="00CB45A0" w:rsidRPr="00003F26" w:rsidRDefault="00CB45A0" w:rsidP="00003F26">
      <w:pPr>
        <w:pStyle w:val="Kop2"/>
        <w:rPr>
          <w:sz w:val="24"/>
          <w:szCs w:val="32"/>
        </w:rPr>
      </w:pPr>
      <w:bookmarkStart w:id="10" w:name="_Toc208564348"/>
      <w:r w:rsidRPr="00003F26">
        <w:rPr>
          <w:sz w:val="24"/>
          <w:szCs w:val="32"/>
        </w:rPr>
        <w:t>Stap 5: Inschrijvingen ophalen</w:t>
      </w:r>
      <w:bookmarkEnd w:id="10"/>
    </w:p>
    <w:p w14:paraId="1A9DC10B" w14:textId="714BF52B" w:rsidR="00CB45A0" w:rsidRDefault="00CB45A0" w:rsidP="007C1FC7">
      <w:r>
        <w:t xml:space="preserve">Ga naar Internet &gt; </w:t>
      </w:r>
      <w:r w:rsidR="007C1FC7">
        <w:t>Inschrijvingen</w:t>
      </w:r>
    </w:p>
    <w:p w14:paraId="1F86DE53" w14:textId="39969CB0" w:rsidR="00262B61" w:rsidRDefault="00262B61" w:rsidP="00A42CBF">
      <w:r w:rsidRPr="00262B61">
        <w:drawing>
          <wp:inline distT="0" distB="0" distL="0" distR="0" wp14:anchorId="6205F104" wp14:editId="2D362883">
            <wp:extent cx="5939790" cy="1626870"/>
            <wp:effectExtent l="0" t="0" r="3810" b="0"/>
            <wp:docPr id="13916153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15315" name=""/>
                    <pic:cNvPicPr/>
                  </pic:nvPicPr>
                  <pic:blipFill>
                    <a:blip r:embed="rId21"/>
                    <a:stretch>
                      <a:fillRect/>
                    </a:stretch>
                  </pic:blipFill>
                  <pic:spPr>
                    <a:xfrm>
                      <a:off x="0" y="0"/>
                      <a:ext cx="5939790" cy="1626870"/>
                    </a:xfrm>
                    <a:prstGeom prst="rect">
                      <a:avLst/>
                    </a:prstGeom>
                  </pic:spPr>
                </pic:pic>
              </a:graphicData>
            </a:graphic>
          </wp:inline>
        </w:drawing>
      </w:r>
    </w:p>
    <w:p w14:paraId="18A701BD" w14:textId="77777777" w:rsidR="007C1FC7" w:rsidRDefault="007C1FC7" w:rsidP="00A42CBF"/>
    <w:p w14:paraId="76104381" w14:textId="450A61F4" w:rsidR="007C1FC7" w:rsidRDefault="007C1FC7" w:rsidP="00A42CBF">
      <w:r>
        <w:t>Onderstaand scherm komt naar voren. Klik op volgende</w:t>
      </w:r>
      <w:r w:rsidR="000547CF">
        <w:t xml:space="preserve">. Het systeem gaat dan de inschrijvingen ophalen van MijnKNLTB.toernooi.nl. Als die geladen is klik je nogmaals op volgende en vervolgens op voltooien. De spelers zijn nu opgehaald en terug te zien in het overzicht spelers. </w:t>
      </w:r>
    </w:p>
    <w:p w14:paraId="04F3B3BD" w14:textId="77777777" w:rsidR="007C1FC7" w:rsidRDefault="007C1FC7" w:rsidP="00A42CBF"/>
    <w:p w14:paraId="284A519B" w14:textId="0C3644D9" w:rsidR="007C1FC7" w:rsidRDefault="007C1FC7" w:rsidP="00A42CBF">
      <w:r w:rsidRPr="007C1FC7">
        <w:drawing>
          <wp:inline distT="0" distB="0" distL="0" distR="0" wp14:anchorId="18FBF1B5" wp14:editId="1B7D466E">
            <wp:extent cx="3558540" cy="2714367"/>
            <wp:effectExtent l="0" t="0" r="3810" b="0"/>
            <wp:docPr id="3219945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94549" name=""/>
                    <pic:cNvPicPr/>
                  </pic:nvPicPr>
                  <pic:blipFill>
                    <a:blip r:embed="rId22"/>
                    <a:stretch>
                      <a:fillRect/>
                    </a:stretch>
                  </pic:blipFill>
                  <pic:spPr>
                    <a:xfrm>
                      <a:off x="0" y="0"/>
                      <a:ext cx="3566137" cy="2720162"/>
                    </a:xfrm>
                    <a:prstGeom prst="rect">
                      <a:avLst/>
                    </a:prstGeom>
                  </pic:spPr>
                </pic:pic>
              </a:graphicData>
            </a:graphic>
          </wp:inline>
        </w:drawing>
      </w:r>
    </w:p>
    <w:p w14:paraId="339CAC6E" w14:textId="77777777" w:rsidR="00491D99" w:rsidRDefault="00491D99" w:rsidP="00A42CBF">
      <w:pPr>
        <w:rPr>
          <w:i/>
          <w:iCs/>
        </w:rPr>
      </w:pPr>
    </w:p>
    <w:p w14:paraId="25522425" w14:textId="77777777" w:rsidR="0049347C" w:rsidRDefault="0049347C">
      <w:pPr>
        <w:rPr>
          <w:rFonts w:eastAsiaTheme="majorEastAsia" w:cstheme="majorBidi"/>
          <w:i/>
          <w:iCs/>
          <w:color w:val="243F60" w:themeColor="accent1" w:themeShade="7F"/>
        </w:rPr>
      </w:pPr>
      <w:r>
        <w:rPr>
          <w:i/>
          <w:iCs/>
        </w:rPr>
        <w:br w:type="page"/>
      </w:r>
    </w:p>
    <w:p w14:paraId="310388D5" w14:textId="3CBFCE17" w:rsidR="00CB45A0" w:rsidRPr="004F6894" w:rsidRDefault="00CB45A0" w:rsidP="004F6894">
      <w:pPr>
        <w:pStyle w:val="Kop3"/>
        <w:rPr>
          <w:i/>
          <w:iCs/>
        </w:rPr>
      </w:pPr>
      <w:bookmarkStart w:id="11" w:name="_Toc208564349"/>
      <w:r w:rsidRPr="004F6894">
        <w:rPr>
          <w:i/>
          <w:iCs/>
        </w:rPr>
        <w:t>Speler handmatig toevoegen</w:t>
      </w:r>
      <w:bookmarkEnd w:id="11"/>
    </w:p>
    <w:p w14:paraId="6FA511F1" w14:textId="77777777" w:rsidR="00CB45A0" w:rsidRDefault="00CB45A0" w:rsidP="00A42CBF">
      <w:r>
        <w:t xml:space="preserve">Je kunt spelers ook handmatig toevoegen als het ze niet lukt om online in te schrijven. </w:t>
      </w:r>
    </w:p>
    <w:p w14:paraId="2AAE3E18" w14:textId="77777777" w:rsidR="00CB45A0" w:rsidRDefault="00CB45A0" w:rsidP="00A42CBF">
      <w:r>
        <w:t>Ga naar het overzicht spelers</w:t>
      </w:r>
    </w:p>
    <w:p w14:paraId="7990D5CA" w14:textId="77777777" w:rsidR="00CB45A0" w:rsidRDefault="00CB45A0" w:rsidP="00A42CBF">
      <w:r>
        <w:t>Klik bovenin de balk op speler toevoegen</w:t>
      </w:r>
    </w:p>
    <w:p w14:paraId="446693A1" w14:textId="77777777" w:rsidR="00CB45A0" w:rsidRDefault="00CB45A0" w:rsidP="00A42CBF">
      <w:r>
        <w:t xml:space="preserve">Vul alle gegevens in en sla op. </w:t>
      </w:r>
    </w:p>
    <w:p w14:paraId="3C144F45" w14:textId="77777777" w:rsidR="00746BB7" w:rsidRDefault="00746BB7" w:rsidP="00A42CBF"/>
    <w:p w14:paraId="7D6BBF2F" w14:textId="76D92B00" w:rsidR="00746BB7" w:rsidRDefault="00746BB7" w:rsidP="00A42CBF">
      <w:r w:rsidRPr="00746BB7">
        <w:drawing>
          <wp:inline distT="0" distB="0" distL="0" distR="0" wp14:anchorId="045389DA" wp14:editId="13DC2493">
            <wp:extent cx="3817951" cy="2187130"/>
            <wp:effectExtent l="0" t="0" r="0" b="3810"/>
            <wp:docPr id="20811796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79601" name=""/>
                    <pic:cNvPicPr/>
                  </pic:nvPicPr>
                  <pic:blipFill>
                    <a:blip r:embed="rId23"/>
                    <a:stretch>
                      <a:fillRect/>
                    </a:stretch>
                  </pic:blipFill>
                  <pic:spPr>
                    <a:xfrm>
                      <a:off x="0" y="0"/>
                      <a:ext cx="3817951" cy="2187130"/>
                    </a:xfrm>
                    <a:prstGeom prst="rect">
                      <a:avLst/>
                    </a:prstGeom>
                  </pic:spPr>
                </pic:pic>
              </a:graphicData>
            </a:graphic>
          </wp:inline>
        </w:drawing>
      </w:r>
    </w:p>
    <w:p w14:paraId="18A3819D" w14:textId="77777777" w:rsidR="00746BB7" w:rsidRDefault="00746BB7" w:rsidP="00A42CBF"/>
    <w:p w14:paraId="24749A6C" w14:textId="05C5937B" w:rsidR="00746BB7" w:rsidRPr="007A6624" w:rsidRDefault="007A6624" w:rsidP="007A6624">
      <w:pPr>
        <w:pStyle w:val="Kop3"/>
        <w:rPr>
          <w:i/>
          <w:iCs/>
        </w:rPr>
      </w:pPr>
      <w:bookmarkStart w:id="12" w:name="_Toc208564350"/>
      <w:r w:rsidRPr="007A6624">
        <w:rPr>
          <w:i/>
          <w:iCs/>
        </w:rPr>
        <w:t>Inschrijvingen controleren</w:t>
      </w:r>
      <w:bookmarkEnd w:id="12"/>
    </w:p>
    <w:p w14:paraId="0FC3300E" w14:textId="77777777" w:rsidR="00CB45A0" w:rsidRDefault="00CB45A0" w:rsidP="00A42CBF">
      <w:r>
        <w:t xml:space="preserve">Als de inschrijving is gesloten moet je de spelers controleren. Zo gaat het systeem alle gegevens nog een keer na. </w:t>
      </w:r>
    </w:p>
    <w:p w14:paraId="4E173D03" w14:textId="77777777" w:rsidR="00CB45A0" w:rsidRDefault="00CB45A0" w:rsidP="00A42CBF">
      <w:r>
        <w:t>Ga hiervoor naar toernooi &gt; KNLTB &gt; inschrijvingen controleren.</w:t>
      </w:r>
    </w:p>
    <w:p w14:paraId="6C8C7135" w14:textId="01D08DE8" w:rsidR="00CB45A0" w:rsidRDefault="0027281D" w:rsidP="00A42CBF">
      <w:r w:rsidRPr="0027281D">
        <w:drawing>
          <wp:inline distT="0" distB="0" distL="0" distR="0" wp14:anchorId="3FD2E891" wp14:editId="0985E4F9">
            <wp:extent cx="3307080" cy="2473500"/>
            <wp:effectExtent l="0" t="0" r="7620" b="3175"/>
            <wp:docPr id="11118750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75004" name=""/>
                    <pic:cNvPicPr/>
                  </pic:nvPicPr>
                  <pic:blipFill>
                    <a:blip r:embed="rId24"/>
                    <a:stretch>
                      <a:fillRect/>
                    </a:stretch>
                  </pic:blipFill>
                  <pic:spPr>
                    <a:xfrm>
                      <a:off x="0" y="0"/>
                      <a:ext cx="3316325" cy="2480414"/>
                    </a:xfrm>
                    <a:prstGeom prst="rect">
                      <a:avLst/>
                    </a:prstGeom>
                  </pic:spPr>
                </pic:pic>
              </a:graphicData>
            </a:graphic>
          </wp:inline>
        </w:drawing>
      </w:r>
    </w:p>
    <w:p w14:paraId="62DFE547" w14:textId="77777777" w:rsidR="00CB45A0" w:rsidRPr="00905C98" w:rsidRDefault="00CB45A0" w:rsidP="00A42CBF"/>
    <w:p w14:paraId="426BCBB4" w14:textId="77777777" w:rsidR="00CB45A0" w:rsidRDefault="00CB45A0" w:rsidP="00A42CBF">
      <w:r>
        <w:br w:type="page"/>
      </w:r>
    </w:p>
    <w:p w14:paraId="3C729C58" w14:textId="77777777" w:rsidR="00CB45A0" w:rsidRPr="0027281D" w:rsidRDefault="00CB45A0" w:rsidP="0027281D">
      <w:pPr>
        <w:pStyle w:val="Kop2"/>
        <w:rPr>
          <w:sz w:val="24"/>
          <w:szCs w:val="32"/>
        </w:rPr>
      </w:pPr>
      <w:bookmarkStart w:id="13" w:name="_Toc208564351"/>
      <w:r w:rsidRPr="0027281D">
        <w:rPr>
          <w:sz w:val="24"/>
          <w:szCs w:val="32"/>
        </w:rPr>
        <w:lastRenderedPageBreak/>
        <w:t>Stap 6: Schema’s maken</w:t>
      </w:r>
      <w:bookmarkEnd w:id="13"/>
    </w:p>
    <w:p w14:paraId="13E4C1A6" w14:textId="77777777" w:rsidR="00CB45A0" w:rsidRDefault="00CB45A0" w:rsidP="00A42CBF">
      <w:r>
        <w:t xml:space="preserve">Nadat de inschrijving is gesloten kun je aan de slag met het maken van schema’s. </w:t>
      </w:r>
      <w:r>
        <w:br/>
        <w:t>Ga naar &gt; Indeling &gt; klik vervolgens op de categorie &gt; en ga dan naar schema’s.</w:t>
      </w:r>
      <w:r>
        <w:rPr>
          <w:noProof/>
        </w:rPr>
        <w:drawing>
          <wp:inline distT="0" distB="0" distL="0" distR="0" wp14:anchorId="5742E207" wp14:editId="3BE60E65">
            <wp:extent cx="4791075" cy="3548416"/>
            <wp:effectExtent l="0" t="0" r="0" b="0"/>
            <wp:docPr id="1143108429" name="Afbeelding 1"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08429" name="Afbeelding 1" descr="Afbeelding met tekst, schermopname, software, scherm&#10;&#10;Automatisch gegenereerde beschrijving"/>
                    <pic:cNvPicPr/>
                  </pic:nvPicPr>
                  <pic:blipFill>
                    <a:blip r:embed="rId25"/>
                    <a:stretch>
                      <a:fillRect/>
                    </a:stretch>
                  </pic:blipFill>
                  <pic:spPr>
                    <a:xfrm>
                      <a:off x="0" y="0"/>
                      <a:ext cx="4793744" cy="3550393"/>
                    </a:xfrm>
                    <a:prstGeom prst="rect">
                      <a:avLst/>
                    </a:prstGeom>
                  </pic:spPr>
                </pic:pic>
              </a:graphicData>
            </a:graphic>
          </wp:inline>
        </w:drawing>
      </w:r>
      <w:r>
        <w:rPr>
          <w:noProof/>
        </w:rPr>
        <w:t xml:space="preserve"> </w:t>
      </w:r>
    </w:p>
    <w:p w14:paraId="49E5C370" w14:textId="77777777" w:rsidR="00CB45A0" w:rsidRDefault="00CB45A0" w:rsidP="00A42CBF">
      <w:pPr>
        <w:rPr>
          <w:noProof/>
        </w:rPr>
      </w:pPr>
      <w:r>
        <w:rPr>
          <w:noProof/>
        </w:rPr>
        <w:t>Klik op schema toevoegen.</w:t>
      </w:r>
    </w:p>
    <w:p w14:paraId="0E877A21" w14:textId="77777777" w:rsidR="00CB45A0" w:rsidRDefault="00CB45A0" w:rsidP="00A42CBF">
      <w:pPr>
        <w:rPr>
          <w:noProof/>
        </w:rPr>
      </w:pPr>
      <w:r>
        <w:rPr>
          <w:noProof/>
        </w:rPr>
        <w:lastRenderedPageBreak/>
        <w:drawing>
          <wp:inline distT="0" distB="0" distL="0" distR="0" wp14:anchorId="03C30918" wp14:editId="4372F5A4">
            <wp:extent cx="4130040" cy="3037437"/>
            <wp:effectExtent l="0" t="0" r="3810" b="0"/>
            <wp:docPr id="1230185460"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85460" name="Afbeelding 1" descr="Afbeelding met tekst, schermopname, software, Computerpictogram&#10;&#10;Automatisch gegenereerde beschrijving"/>
                    <pic:cNvPicPr/>
                  </pic:nvPicPr>
                  <pic:blipFill>
                    <a:blip r:embed="rId26"/>
                    <a:stretch>
                      <a:fillRect/>
                    </a:stretch>
                  </pic:blipFill>
                  <pic:spPr>
                    <a:xfrm>
                      <a:off x="0" y="0"/>
                      <a:ext cx="4143203" cy="3047118"/>
                    </a:xfrm>
                    <a:prstGeom prst="rect">
                      <a:avLst/>
                    </a:prstGeom>
                  </pic:spPr>
                </pic:pic>
              </a:graphicData>
            </a:graphic>
          </wp:inline>
        </w:drawing>
      </w:r>
    </w:p>
    <w:p w14:paraId="7E6500AD" w14:textId="77777777" w:rsidR="00CB45A0" w:rsidRDefault="00CB45A0" w:rsidP="00A42CBF">
      <w:pPr>
        <w:rPr>
          <w:noProof/>
        </w:rPr>
      </w:pPr>
      <w:r>
        <w:rPr>
          <w:noProof/>
        </w:rPr>
        <w:t xml:space="preserve">Je kunt hier kiezen uit allemaal verschillende vormen. </w:t>
      </w:r>
      <w:r w:rsidRPr="00AC6600">
        <w:rPr>
          <w:noProof/>
        </w:rPr>
        <w:t>Poules met afvalschema, alleen poules,</w:t>
      </w:r>
      <w:r>
        <w:rPr>
          <w:noProof/>
        </w:rPr>
        <w:t xml:space="preserve"> alleen afvalschema met of zonder verliezersronde. </w:t>
      </w:r>
    </w:p>
    <w:p w14:paraId="24491915" w14:textId="77777777" w:rsidR="0027281D" w:rsidRDefault="0027281D" w:rsidP="00A42CBF">
      <w:pPr>
        <w:rPr>
          <w:noProof/>
        </w:rPr>
      </w:pPr>
    </w:p>
    <w:p w14:paraId="66554E4E" w14:textId="4EDD6B29" w:rsidR="0027281D" w:rsidRDefault="00CB45A0" w:rsidP="00A42CBF">
      <w:pPr>
        <w:rPr>
          <w:noProof/>
        </w:rPr>
      </w:pPr>
      <w:r>
        <w:rPr>
          <w:noProof/>
        </w:rPr>
        <w:t xml:space="preserve">Als je de schema’s hebt gemaakt kun je of random loten of je kunt spelers selecteren. Om de schema’s te kunnen zien ga je naar het kopje ‘schema’s’. </w:t>
      </w:r>
    </w:p>
    <w:p w14:paraId="0E6B94F0" w14:textId="77777777" w:rsidR="00CB45A0" w:rsidRDefault="00CB45A0" w:rsidP="00A42CBF">
      <w:pPr>
        <w:rPr>
          <w:noProof/>
        </w:rPr>
      </w:pPr>
      <w:r>
        <w:rPr>
          <w:noProof/>
        </w:rPr>
        <w:t xml:space="preserve">Voor het handmatig toevoegen van spelers aan een schema, ga je op de plek staan die je wilt selecteren en klik je op de linker muisknop. Vervolgens klik je op selecteer speler. </w:t>
      </w:r>
    </w:p>
    <w:p w14:paraId="503D71BC" w14:textId="77777777" w:rsidR="00CB45A0" w:rsidRDefault="00CB45A0" w:rsidP="00A42CBF">
      <w:pPr>
        <w:rPr>
          <w:noProof/>
        </w:rPr>
      </w:pPr>
      <w:r>
        <w:rPr>
          <w:noProof/>
        </w:rPr>
        <w:lastRenderedPageBreak/>
        <w:drawing>
          <wp:inline distT="0" distB="0" distL="0" distR="0" wp14:anchorId="037C6370" wp14:editId="55FF5EC8">
            <wp:extent cx="5760720" cy="4190365"/>
            <wp:effectExtent l="0" t="0" r="0" b="635"/>
            <wp:docPr id="1367326300" name="Afbeelding 1"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26300" name="Afbeelding 1" descr="Afbeelding met tekst, schermopname, software, scherm&#10;&#10;Automatisch gegenereerde beschrijving"/>
                    <pic:cNvPicPr/>
                  </pic:nvPicPr>
                  <pic:blipFill>
                    <a:blip r:embed="rId27"/>
                    <a:stretch>
                      <a:fillRect/>
                    </a:stretch>
                  </pic:blipFill>
                  <pic:spPr>
                    <a:xfrm>
                      <a:off x="0" y="0"/>
                      <a:ext cx="5760720" cy="4190365"/>
                    </a:xfrm>
                    <a:prstGeom prst="rect">
                      <a:avLst/>
                    </a:prstGeom>
                  </pic:spPr>
                </pic:pic>
              </a:graphicData>
            </a:graphic>
          </wp:inline>
        </w:drawing>
      </w:r>
    </w:p>
    <w:p w14:paraId="478B8294" w14:textId="77777777" w:rsidR="00D87D8A" w:rsidRDefault="00D87D8A" w:rsidP="00A42CBF">
      <w:pPr>
        <w:rPr>
          <w:noProof/>
        </w:rPr>
      </w:pPr>
    </w:p>
    <w:p w14:paraId="6FD7E021" w14:textId="77777777" w:rsidR="00D87D8A" w:rsidRDefault="00D87D8A" w:rsidP="00A42CBF">
      <w:pPr>
        <w:rPr>
          <w:noProof/>
        </w:rPr>
      </w:pPr>
      <w:r>
        <w:rPr>
          <w:noProof/>
        </w:rPr>
        <w:t>Om het schema te loten klik je bovenin op het icoontje:</w:t>
      </w:r>
    </w:p>
    <w:p w14:paraId="60411C20" w14:textId="034A5FD6" w:rsidR="00CB45A0" w:rsidRDefault="00D87D8A" w:rsidP="00A42CBF">
      <w:pPr>
        <w:rPr>
          <w:noProof/>
        </w:rPr>
      </w:pPr>
      <w:r w:rsidRPr="00D87D8A">
        <w:rPr>
          <w:noProof/>
        </w:rPr>
        <w:drawing>
          <wp:inline distT="0" distB="0" distL="0" distR="0" wp14:anchorId="574B3F4D" wp14:editId="3B888BD0">
            <wp:extent cx="5939790" cy="1183005"/>
            <wp:effectExtent l="0" t="0" r="3810" b="0"/>
            <wp:docPr id="3918634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63437" name=""/>
                    <pic:cNvPicPr/>
                  </pic:nvPicPr>
                  <pic:blipFill>
                    <a:blip r:embed="rId28"/>
                    <a:stretch>
                      <a:fillRect/>
                    </a:stretch>
                  </pic:blipFill>
                  <pic:spPr>
                    <a:xfrm>
                      <a:off x="0" y="0"/>
                      <a:ext cx="5939790" cy="1183005"/>
                    </a:xfrm>
                    <a:prstGeom prst="rect">
                      <a:avLst/>
                    </a:prstGeom>
                  </pic:spPr>
                </pic:pic>
              </a:graphicData>
            </a:graphic>
          </wp:inline>
        </w:drawing>
      </w:r>
      <w:r w:rsidR="00CB45A0">
        <w:rPr>
          <w:noProof/>
        </w:rPr>
        <w:br w:type="page"/>
      </w:r>
    </w:p>
    <w:p w14:paraId="3CE0E7DE" w14:textId="77777777" w:rsidR="00CB45A0" w:rsidRPr="00C3008B" w:rsidRDefault="00CB45A0" w:rsidP="00C3008B">
      <w:pPr>
        <w:pStyle w:val="Kop2"/>
        <w:rPr>
          <w:noProof/>
          <w:color w:val="243F60"/>
          <w:sz w:val="24"/>
          <w:szCs w:val="32"/>
        </w:rPr>
      </w:pPr>
      <w:bookmarkStart w:id="14" w:name="_Toc208564352"/>
      <w:r w:rsidRPr="00C3008B">
        <w:rPr>
          <w:noProof/>
          <w:color w:val="243F60"/>
          <w:sz w:val="24"/>
          <w:szCs w:val="32"/>
        </w:rPr>
        <w:lastRenderedPageBreak/>
        <w:t>Stap 7: Schema’s plannen</w:t>
      </w:r>
      <w:bookmarkEnd w:id="14"/>
    </w:p>
    <w:p w14:paraId="4EF0730F" w14:textId="77777777" w:rsidR="00585501" w:rsidRDefault="00CB45A0" w:rsidP="00A42CBF">
      <w:pPr>
        <w:rPr>
          <w:noProof/>
        </w:rPr>
      </w:pPr>
      <w:r>
        <w:rPr>
          <w:noProof/>
        </w:rPr>
        <w:t>Als alle schema’s staan kun je gaan plannen.</w:t>
      </w:r>
      <w:r w:rsidR="00585501">
        <w:rPr>
          <w:noProof/>
        </w:rPr>
        <w:t xml:space="preserve"> Je kunt dit op 2 maniere doen:</w:t>
      </w:r>
    </w:p>
    <w:p w14:paraId="786BBA87" w14:textId="77777777" w:rsidR="00585501" w:rsidRDefault="00585501" w:rsidP="00A42CBF">
      <w:pPr>
        <w:rPr>
          <w:noProof/>
        </w:rPr>
      </w:pPr>
    </w:p>
    <w:p w14:paraId="67CEF6B0" w14:textId="49DFD91C" w:rsidR="000E53F9" w:rsidRPr="00C3008B" w:rsidRDefault="000E53F9" w:rsidP="00C3008B">
      <w:pPr>
        <w:pStyle w:val="Kop3"/>
        <w:rPr>
          <w:i/>
          <w:iCs/>
          <w:noProof/>
        </w:rPr>
      </w:pPr>
      <w:bookmarkStart w:id="15" w:name="_Toc208564353"/>
      <w:r w:rsidRPr="00C3008B">
        <w:rPr>
          <w:i/>
          <w:iCs/>
          <w:noProof/>
        </w:rPr>
        <w:t>Handmatig plannen</w:t>
      </w:r>
      <w:bookmarkEnd w:id="15"/>
    </w:p>
    <w:p w14:paraId="1B2C0D3D" w14:textId="09DAB29B" w:rsidR="00CB45A0" w:rsidRDefault="00CB45A0" w:rsidP="00A42CBF">
      <w:pPr>
        <w:rPr>
          <w:noProof/>
        </w:rPr>
      </w:pPr>
      <w:r>
        <w:rPr>
          <w:noProof/>
        </w:rPr>
        <w:t xml:space="preserve">Je kunt hier naar schema’s &gt; rechter muisknop &gt; wedstrijd plannen &gt; kies het tijdstip waarop de wedstrijd gespeeld gaat worden. </w:t>
      </w:r>
    </w:p>
    <w:p w14:paraId="5DA576A3" w14:textId="057A75D8" w:rsidR="00110652" w:rsidRDefault="00110652" w:rsidP="00A42CBF">
      <w:pPr>
        <w:rPr>
          <w:noProof/>
        </w:rPr>
      </w:pPr>
      <w:r w:rsidRPr="00110652">
        <w:rPr>
          <w:noProof/>
        </w:rPr>
        <w:drawing>
          <wp:inline distT="0" distB="0" distL="0" distR="0" wp14:anchorId="46078216" wp14:editId="5324CC19">
            <wp:extent cx="4678680" cy="2845522"/>
            <wp:effectExtent l="0" t="0" r="7620" b="0"/>
            <wp:docPr id="9470484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48487" name=""/>
                    <pic:cNvPicPr/>
                  </pic:nvPicPr>
                  <pic:blipFill>
                    <a:blip r:embed="rId29"/>
                    <a:stretch>
                      <a:fillRect/>
                    </a:stretch>
                  </pic:blipFill>
                  <pic:spPr>
                    <a:xfrm>
                      <a:off x="0" y="0"/>
                      <a:ext cx="4685415" cy="2849618"/>
                    </a:xfrm>
                    <a:prstGeom prst="rect">
                      <a:avLst/>
                    </a:prstGeom>
                  </pic:spPr>
                </pic:pic>
              </a:graphicData>
            </a:graphic>
          </wp:inline>
        </w:drawing>
      </w:r>
    </w:p>
    <w:p w14:paraId="2FD5CD00" w14:textId="77777777" w:rsidR="00005666" w:rsidRDefault="00005666" w:rsidP="00A42CBF">
      <w:pPr>
        <w:rPr>
          <w:noProof/>
        </w:rPr>
      </w:pPr>
    </w:p>
    <w:p w14:paraId="2D42A1F3" w14:textId="2A296FB0" w:rsidR="00005666" w:rsidRDefault="00D0798B" w:rsidP="00D0798B">
      <w:pPr>
        <w:pStyle w:val="Kop3"/>
        <w:rPr>
          <w:i/>
          <w:iCs/>
          <w:noProof/>
        </w:rPr>
      </w:pPr>
      <w:bookmarkStart w:id="16" w:name="_Toc208564354"/>
      <w:r w:rsidRPr="00D0798B">
        <w:rPr>
          <w:i/>
          <w:iCs/>
          <w:noProof/>
        </w:rPr>
        <w:t>Het systeem laten plannen</w:t>
      </w:r>
      <w:bookmarkEnd w:id="16"/>
    </w:p>
    <w:p w14:paraId="29B4BC51" w14:textId="438A695B" w:rsidR="007B3143" w:rsidRPr="007B3143" w:rsidRDefault="007B3143" w:rsidP="007B3143">
      <w:r>
        <w:t xml:space="preserve">Als je bij de schema’s bent kun je bovenin kiezen voor toernooi plannen. </w:t>
      </w:r>
    </w:p>
    <w:p w14:paraId="3A4DDFD1" w14:textId="0BABF994" w:rsidR="00585501" w:rsidRDefault="007B3143" w:rsidP="00A42CBF">
      <w:pPr>
        <w:rPr>
          <w:noProof/>
        </w:rPr>
      </w:pPr>
      <w:r w:rsidRPr="007B3143">
        <w:rPr>
          <w:noProof/>
        </w:rPr>
        <w:drawing>
          <wp:inline distT="0" distB="0" distL="0" distR="0" wp14:anchorId="5F9263BA" wp14:editId="675717BC">
            <wp:extent cx="5939790" cy="1099820"/>
            <wp:effectExtent l="0" t="0" r="3810" b="5080"/>
            <wp:docPr id="16530247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24796" name=""/>
                    <pic:cNvPicPr/>
                  </pic:nvPicPr>
                  <pic:blipFill>
                    <a:blip r:embed="rId30"/>
                    <a:stretch>
                      <a:fillRect/>
                    </a:stretch>
                  </pic:blipFill>
                  <pic:spPr>
                    <a:xfrm>
                      <a:off x="0" y="0"/>
                      <a:ext cx="5939790" cy="1099820"/>
                    </a:xfrm>
                    <a:prstGeom prst="rect">
                      <a:avLst/>
                    </a:prstGeom>
                  </pic:spPr>
                </pic:pic>
              </a:graphicData>
            </a:graphic>
          </wp:inline>
        </w:drawing>
      </w:r>
    </w:p>
    <w:p w14:paraId="6DAD45A6" w14:textId="77777777" w:rsidR="007B3143" w:rsidRDefault="007B3143" w:rsidP="00A42CBF">
      <w:pPr>
        <w:rPr>
          <w:noProof/>
        </w:rPr>
      </w:pPr>
    </w:p>
    <w:p w14:paraId="0555F79D" w14:textId="77777777" w:rsidR="009305F9" w:rsidRDefault="00D46A52" w:rsidP="00A42CBF">
      <w:pPr>
        <w:rPr>
          <w:noProof/>
        </w:rPr>
      </w:pPr>
      <w:r>
        <w:rPr>
          <w:noProof/>
        </w:rPr>
        <w:t>Kies vervolgens alle onderdelen die je wilt plannen</w:t>
      </w:r>
      <w:r w:rsidR="00E47230">
        <w:rPr>
          <w:noProof/>
        </w:rPr>
        <w:t xml:space="preserve"> en klik ze aan. </w:t>
      </w:r>
    </w:p>
    <w:p w14:paraId="4AF89AA8" w14:textId="77777777" w:rsidR="009305F9" w:rsidRDefault="009305F9">
      <w:pPr>
        <w:rPr>
          <w:noProof/>
        </w:rPr>
      </w:pPr>
      <w:r>
        <w:rPr>
          <w:noProof/>
        </w:rPr>
        <w:br w:type="page"/>
      </w:r>
    </w:p>
    <w:p w14:paraId="38C7E5BE" w14:textId="4E090459" w:rsidR="00D46A52" w:rsidRDefault="004834F4" w:rsidP="00A42CBF">
      <w:pPr>
        <w:rPr>
          <w:noProof/>
        </w:rPr>
      </w:pPr>
      <w:r>
        <w:rPr>
          <w:noProof/>
        </w:rPr>
        <w:t>Klik op volgende en je komt op onderstaand scherm:</w:t>
      </w:r>
    </w:p>
    <w:p w14:paraId="736981C8" w14:textId="58152D18" w:rsidR="004834F4" w:rsidRDefault="009305F9" w:rsidP="00A42CBF">
      <w:pPr>
        <w:rPr>
          <w:noProof/>
        </w:rPr>
      </w:pPr>
      <w:r w:rsidRPr="009305F9">
        <w:rPr>
          <w:noProof/>
        </w:rPr>
        <w:drawing>
          <wp:inline distT="0" distB="0" distL="0" distR="0" wp14:anchorId="3F6FE209" wp14:editId="5EEED2E5">
            <wp:extent cx="3192780" cy="2834727"/>
            <wp:effectExtent l="0" t="0" r="7620" b="3810"/>
            <wp:docPr id="9884328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32815" name=""/>
                    <pic:cNvPicPr/>
                  </pic:nvPicPr>
                  <pic:blipFill>
                    <a:blip r:embed="rId31"/>
                    <a:stretch>
                      <a:fillRect/>
                    </a:stretch>
                  </pic:blipFill>
                  <pic:spPr>
                    <a:xfrm>
                      <a:off x="0" y="0"/>
                      <a:ext cx="3194618" cy="2836359"/>
                    </a:xfrm>
                    <a:prstGeom prst="rect">
                      <a:avLst/>
                    </a:prstGeom>
                  </pic:spPr>
                </pic:pic>
              </a:graphicData>
            </a:graphic>
          </wp:inline>
        </w:drawing>
      </w:r>
    </w:p>
    <w:p w14:paraId="6827674E" w14:textId="2061960E" w:rsidR="009305F9" w:rsidRDefault="009305F9" w:rsidP="00A42CBF">
      <w:pPr>
        <w:rPr>
          <w:noProof/>
        </w:rPr>
      </w:pPr>
      <w:r>
        <w:rPr>
          <w:noProof/>
        </w:rPr>
        <w:t xml:space="preserve">Kijk welke wedstrijden je wilt plannen. Meestal is alle wedstrijden het handigst omdat het om een dagtoernooitje gaat. </w:t>
      </w:r>
    </w:p>
    <w:p w14:paraId="2FC20EF6" w14:textId="77777777" w:rsidR="009305F9" w:rsidRDefault="009305F9" w:rsidP="00A42CBF">
      <w:pPr>
        <w:rPr>
          <w:noProof/>
        </w:rPr>
      </w:pPr>
    </w:p>
    <w:p w14:paraId="1ED3CFBD" w14:textId="4C19AD90" w:rsidR="009305F9" w:rsidRDefault="009305F9" w:rsidP="00A42CBF">
      <w:pPr>
        <w:rPr>
          <w:noProof/>
        </w:rPr>
      </w:pPr>
      <w:r>
        <w:rPr>
          <w:noProof/>
        </w:rPr>
        <w:t xml:space="preserve">Rusttijd </w:t>
      </w:r>
      <w:r w:rsidR="005C6C45">
        <w:rPr>
          <w:noProof/>
        </w:rPr>
        <w:t>kun je zelf instellen. Het systeem houdt er dan rekening mee dat iemand voldoende rust krijgt. Je kunt deze ook gewoon op 1 instellen</w:t>
      </w:r>
      <w:r w:rsidR="00546554">
        <w:rPr>
          <w:noProof/>
        </w:rPr>
        <w:t xml:space="preserve">. </w:t>
      </w:r>
    </w:p>
    <w:p w14:paraId="5E1A6EB0" w14:textId="77777777" w:rsidR="00546554" w:rsidRDefault="00546554" w:rsidP="00A42CBF">
      <w:pPr>
        <w:rPr>
          <w:noProof/>
        </w:rPr>
      </w:pPr>
    </w:p>
    <w:p w14:paraId="448E832E" w14:textId="750F91A4" w:rsidR="00546554" w:rsidRDefault="00546554" w:rsidP="00A42CBF">
      <w:pPr>
        <w:rPr>
          <w:noProof/>
        </w:rPr>
      </w:pPr>
      <w:r>
        <w:rPr>
          <w:noProof/>
        </w:rPr>
        <w:t xml:space="preserve">Start vanaf pak je de dag en het tijdstip waarop je start. </w:t>
      </w:r>
    </w:p>
    <w:p w14:paraId="200EBFD2" w14:textId="77777777" w:rsidR="00546554" w:rsidRDefault="00546554" w:rsidP="00A42CBF">
      <w:pPr>
        <w:rPr>
          <w:noProof/>
        </w:rPr>
      </w:pPr>
    </w:p>
    <w:p w14:paraId="18A1C1B4" w14:textId="798E7D0D" w:rsidR="00546554" w:rsidRDefault="00546554" w:rsidP="00A42CBF">
      <w:pPr>
        <w:rPr>
          <w:noProof/>
        </w:rPr>
      </w:pPr>
      <w:r>
        <w:rPr>
          <w:noProof/>
        </w:rPr>
        <w:t xml:space="preserve">Het aantal wedstrijden </w:t>
      </w:r>
      <w:r w:rsidR="00B3221F">
        <w:rPr>
          <w:noProof/>
        </w:rPr>
        <w:t xml:space="preserve">mag omhoog, waarschijnlijk spelen ze wel meer dan 3 wedstrijden. </w:t>
      </w:r>
    </w:p>
    <w:p w14:paraId="1BA5F3F9" w14:textId="77777777" w:rsidR="007B3143" w:rsidRDefault="007B3143" w:rsidP="00A42CBF">
      <w:pPr>
        <w:rPr>
          <w:noProof/>
        </w:rPr>
      </w:pPr>
    </w:p>
    <w:p w14:paraId="762BECB1" w14:textId="67E6AE2C" w:rsidR="0042184C" w:rsidRDefault="0042184C" w:rsidP="0042184C">
      <w:pPr>
        <w:rPr>
          <w:noProof/>
        </w:rPr>
      </w:pPr>
      <w:r>
        <w:rPr>
          <w:noProof/>
        </w:rPr>
        <w:t xml:space="preserve">Uiteindelijk kun je onder wedstrijden </w:t>
      </w:r>
      <w:r w:rsidR="00407208">
        <w:rPr>
          <w:noProof/>
        </w:rPr>
        <w:t xml:space="preserve">(kopje links) </w:t>
      </w:r>
      <w:r>
        <w:rPr>
          <w:noProof/>
        </w:rPr>
        <w:t xml:space="preserve">alle wedstrijden zien die je hebt ingepland. </w:t>
      </w:r>
    </w:p>
    <w:p w14:paraId="0E3D5EA4" w14:textId="77777777" w:rsidR="00B3221F" w:rsidRDefault="00B3221F">
      <w:pPr>
        <w:rPr>
          <w:noProof/>
        </w:rPr>
      </w:pPr>
      <w:r>
        <w:rPr>
          <w:noProof/>
        </w:rPr>
        <w:br w:type="page"/>
      </w:r>
    </w:p>
    <w:p w14:paraId="1ECCA2DB" w14:textId="12AE7494" w:rsidR="00B3221F" w:rsidRPr="00B3221F" w:rsidRDefault="00B3221F" w:rsidP="00B3221F">
      <w:pPr>
        <w:pStyle w:val="Kop3"/>
        <w:rPr>
          <w:i/>
          <w:iCs/>
          <w:noProof/>
        </w:rPr>
      </w:pPr>
      <w:bookmarkStart w:id="17" w:name="_Toc208564355"/>
      <w:r w:rsidRPr="00B3221F">
        <w:rPr>
          <w:i/>
          <w:iCs/>
          <w:noProof/>
        </w:rPr>
        <w:t>Wedstrijden publiceren</w:t>
      </w:r>
      <w:bookmarkEnd w:id="17"/>
    </w:p>
    <w:p w14:paraId="1687D90B" w14:textId="342B4ECE" w:rsidR="00A34F2A" w:rsidRDefault="00CB45A0" w:rsidP="00A42CBF">
      <w:pPr>
        <w:rPr>
          <w:noProof/>
        </w:rPr>
      </w:pPr>
      <w:r>
        <w:rPr>
          <w:noProof/>
        </w:rPr>
        <w:t xml:space="preserve">Als je gaat publiceren komen deze wedstrijden online te staan. </w:t>
      </w:r>
      <w:r w:rsidR="00A34F2A">
        <w:rPr>
          <w:noProof/>
        </w:rPr>
        <w:t>Je kunt publiceren door naar Internet &gt; publiceren</w:t>
      </w:r>
    </w:p>
    <w:p w14:paraId="13F8222D" w14:textId="77777777" w:rsidR="00A34F2A" w:rsidRDefault="00A34F2A" w:rsidP="00A42CBF">
      <w:pPr>
        <w:rPr>
          <w:noProof/>
        </w:rPr>
      </w:pPr>
    </w:p>
    <w:p w14:paraId="106AF547" w14:textId="7C7904D8" w:rsidR="00A34F2A" w:rsidRDefault="00686D54" w:rsidP="00A42CBF">
      <w:pPr>
        <w:rPr>
          <w:noProof/>
        </w:rPr>
      </w:pPr>
      <w:r w:rsidRPr="00686D54">
        <w:rPr>
          <w:noProof/>
        </w:rPr>
        <w:drawing>
          <wp:inline distT="0" distB="0" distL="0" distR="0" wp14:anchorId="49BBC3AF" wp14:editId="05928F87">
            <wp:extent cx="5939790" cy="862965"/>
            <wp:effectExtent l="0" t="0" r="3810" b="0"/>
            <wp:docPr id="19358374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37488" name=""/>
                    <pic:cNvPicPr/>
                  </pic:nvPicPr>
                  <pic:blipFill>
                    <a:blip r:embed="rId32"/>
                    <a:stretch>
                      <a:fillRect/>
                    </a:stretch>
                  </pic:blipFill>
                  <pic:spPr>
                    <a:xfrm>
                      <a:off x="0" y="0"/>
                      <a:ext cx="5939790" cy="862965"/>
                    </a:xfrm>
                    <a:prstGeom prst="rect">
                      <a:avLst/>
                    </a:prstGeom>
                  </pic:spPr>
                </pic:pic>
              </a:graphicData>
            </a:graphic>
          </wp:inline>
        </w:drawing>
      </w:r>
    </w:p>
    <w:p w14:paraId="74276117" w14:textId="77777777" w:rsidR="00A34F2A" w:rsidRDefault="00A34F2A" w:rsidP="00A42CBF">
      <w:pPr>
        <w:rPr>
          <w:noProof/>
        </w:rPr>
      </w:pPr>
    </w:p>
    <w:p w14:paraId="3D6CF78D" w14:textId="749E336A" w:rsidR="00CB45A0" w:rsidRDefault="00CB45A0" w:rsidP="00A42CBF">
      <w:pPr>
        <w:rPr>
          <w:noProof/>
        </w:rPr>
      </w:pPr>
      <w:r>
        <w:rPr>
          <w:noProof/>
        </w:rPr>
        <w:t xml:space="preserve">Wil je niet dat de geplande wedstrijden online getoond worden, dan kun je dit instellen. Ga naar Internet &gt; publiceren &gt; algemeen. Boven in staat toon geplande wedstrijden. Kies hier geen. </w:t>
      </w:r>
    </w:p>
    <w:p w14:paraId="454B8B0E" w14:textId="2FA32A86" w:rsidR="009324D8" w:rsidRDefault="009324D8" w:rsidP="00A42CBF">
      <w:pPr>
        <w:rPr>
          <w:noProof/>
        </w:rPr>
      </w:pPr>
      <w:r w:rsidRPr="009324D8">
        <w:rPr>
          <w:noProof/>
        </w:rPr>
        <w:drawing>
          <wp:inline distT="0" distB="0" distL="0" distR="0" wp14:anchorId="21A33099" wp14:editId="2FAE109C">
            <wp:extent cx="3444240" cy="3909525"/>
            <wp:effectExtent l="0" t="0" r="3810" b="0"/>
            <wp:docPr id="563304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0488" name=""/>
                    <pic:cNvPicPr/>
                  </pic:nvPicPr>
                  <pic:blipFill>
                    <a:blip r:embed="rId33"/>
                    <a:stretch>
                      <a:fillRect/>
                    </a:stretch>
                  </pic:blipFill>
                  <pic:spPr>
                    <a:xfrm>
                      <a:off x="0" y="0"/>
                      <a:ext cx="3446924" cy="3912571"/>
                    </a:xfrm>
                    <a:prstGeom prst="rect">
                      <a:avLst/>
                    </a:prstGeom>
                  </pic:spPr>
                </pic:pic>
              </a:graphicData>
            </a:graphic>
          </wp:inline>
        </w:drawing>
      </w:r>
    </w:p>
    <w:p w14:paraId="372CAE9C" w14:textId="77777777" w:rsidR="009324D8" w:rsidRDefault="009324D8" w:rsidP="00A42CBF">
      <w:pPr>
        <w:rPr>
          <w:noProof/>
        </w:rPr>
      </w:pPr>
    </w:p>
    <w:p w14:paraId="78AF606A" w14:textId="3AEAAE59" w:rsidR="009324D8" w:rsidRDefault="009324D8" w:rsidP="00A42CBF">
      <w:pPr>
        <w:rPr>
          <w:noProof/>
        </w:rPr>
      </w:pPr>
      <w:r>
        <w:rPr>
          <w:noProof/>
        </w:rPr>
        <w:t xml:space="preserve">In het blok mededelingen kun je eventueel nog wat informatie noteren. Dit komt dan op de voorpagina van MijnKNLTB terecht. </w:t>
      </w:r>
    </w:p>
    <w:p w14:paraId="1861BD2F" w14:textId="77777777" w:rsidR="00CB45A0" w:rsidRDefault="00CB45A0" w:rsidP="00A42CBF">
      <w:pPr>
        <w:rPr>
          <w:noProof/>
        </w:rPr>
      </w:pPr>
    </w:p>
    <w:p w14:paraId="1D1B3656" w14:textId="77777777" w:rsidR="00E0078C" w:rsidRDefault="00E0078C">
      <w:pPr>
        <w:rPr>
          <w:noProof/>
        </w:rPr>
      </w:pPr>
      <w:r>
        <w:rPr>
          <w:noProof/>
        </w:rPr>
        <w:br w:type="page"/>
      </w:r>
    </w:p>
    <w:p w14:paraId="7ED01C06" w14:textId="4EAA5684" w:rsidR="00E0078C" w:rsidRPr="00C3008B" w:rsidRDefault="00E0078C" w:rsidP="00E0078C">
      <w:pPr>
        <w:pStyle w:val="Kop2"/>
        <w:rPr>
          <w:noProof/>
          <w:color w:val="243F60"/>
          <w:sz w:val="24"/>
          <w:szCs w:val="32"/>
        </w:rPr>
      </w:pPr>
      <w:bookmarkStart w:id="18" w:name="_Toc208564356"/>
      <w:r w:rsidRPr="00C3008B">
        <w:rPr>
          <w:noProof/>
          <w:color w:val="243F60"/>
          <w:sz w:val="24"/>
          <w:szCs w:val="32"/>
        </w:rPr>
        <w:t>Stap 8: Uitslagen invoeren</w:t>
      </w:r>
      <w:bookmarkEnd w:id="18"/>
    </w:p>
    <w:p w14:paraId="3C20EC40" w14:textId="663C03DA" w:rsidR="00960D1A" w:rsidRPr="00960D1A" w:rsidRDefault="00960D1A" w:rsidP="00960D1A">
      <w:r>
        <w:t xml:space="preserve">Onder wedstrijden zie je alle geplande wedstrijden terug. </w:t>
      </w:r>
    </w:p>
    <w:p w14:paraId="0EFDEC16" w14:textId="77777777" w:rsidR="00B511C2" w:rsidRDefault="00960D1A">
      <w:r w:rsidRPr="00960D1A">
        <w:drawing>
          <wp:inline distT="0" distB="0" distL="0" distR="0" wp14:anchorId="1031377F" wp14:editId="2526A634">
            <wp:extent cx="5577840" cy="2972582"/>
            <wp:effectExtent l="0" t="0" r="3810" b="0"/>
            <wp:docPr id="169813999" name="Afbeelding 1" descr="Afbeelding met tekst, schermopname, softwar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3999" name="Afbeelding 1" descr="Afbeelding met tekst, schermopname, software, nummer&#10;&#10;Door AI gegenereerde inhoud is mogelijk onjuist."/>
                    <pic:cNvPicPr/>
                  </pic:nvPicPr>
                  <pic:blipFill>
                    <a:blip r:embed="rId34"/>
                    <a:stretch>
                      <a:fillRect/>
                    </a:stretch>
                  </pic:blipFill>
                  <pic:spPr>
                    <a:xfrm>
                      <a:off x="0" y="0"/>
                      <a:ext cx="5579645" cy="2973544"/>
                    </a:xfrm>
                    <a:prstGeom prst="rect">
                      <a:avLst/>
                    </a:prstGeom>
                  </pic:spPr>
                </pic:pic>
              </a:graphicData>
            </a:graphic>
          </wp:inline>
        </w:drawing>
      </w:r>
    </w:p>
    <w:p w14:paraId="31C1FB7A" w14:textId="77777777" w:rsidR="00036A52" w:rsidRDefault="00B511C2">
      <w:r>
        <w:t>Je kunt vervolgens dubbel klikken op je linker muisknop</w:t>
      </w:r>
      <w:r>
        <w:t xml:space="preserve"> en je komt in onderstaand scherm:</w:t>
      </w:r>
    </w:p>
    <w:p w14:paraId="6A5DDBF0" w14:textId="77777777" w:rsidR="00036A52" w:rsidRDefault="00036A52">
      <w:r w:rsidRPr="00036A52">
        <w:drawing>
          <wp:inline distT="0" distB="0" distL="0" distR="0" wp14:anchorId="068D9913" wp14:editId="69E7A62E">
            <wp:extent cx="1714500" cy="2503830"/>
            <wp:effectExtent l="0" t="0" r="0" b="0"/>
            <wp:docPr id="42922911" name="Afbeelding 1" descr="Afbeelding met tekst, schermopname, softwar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2911" name="Afbeelding 1" descr="Afbeelding met tekst, schermopname, software, nummer&#10;&#10;Door AI gegenereerde inhoud is mogelijk onjuist."/>
                    <pic:cNvPicPr/>
                  </pic:nvPicPr>
                  <pic:blipFill>
                    <a:blip r:embed="rId35"/>
                    <a:stretch>
                      <a:fillRect/>
                    </a:stretch>
                  </pic:blipFill>
                  <pic:spPr>
                    <a:xfrm>
                      <a:off x="0" y="0"/>
                      <a:ext cx="1718358" cy="2509464"/>
                    </a:xfrm>
                    <a:prstGeom prst="rect">
                      <a:avLst/>
                    </a:prstGeom>
                  </pic:spPr>
                </pic:pic>
              </a:graphicData>
            </a:graphic>
          </wp:inline>
        </w:drawing>
      </w:r>
      <w:r w:rsidRPr="00036A52">
        <w:t xml:space="preserve"> </w:t>
      </w:r>
    </w:p>
    <w:p w14:paraId="4293917A" w14:textId="77777777" w:rsidR="00E04901" w:rsidRDefault="00036A52">
      <w:r>
        <w:t xml:space="preserve">Hier kun je de uitslag invullen. </w:t>
      </w:r>
      <w:r w:rsidR="00E04901" w:rsidRPr="00E04901">
        <w:t>Let op: check ook alti</w:t>
      </w:r>
      <w:r w:rsidR="00E04901">
        <w:t xml:space="preserve">jd even of de winnaar goed staat aangegeven bij de bolletjes. </w:t>
      </w:r>
    </w:p>
    <w:p w14:paraId="7DBF4DE3" w14:textId="77777777" w:rsidR="00E04901" w:rsidRDefault="00E04901"/>
    <w:p w14:paraId="0EA742DA" w14:textId="77777777" w:rsidR="00051E87" w:rsidRDefault="003C116A">
      <w:r>
        <w:t xml:space="preserve">Voor Rood 1 hoeft er geen uitslag te staan, maar kun je dit ook alleen aangeven met de bolletjes. De foutmelding die je waarschijnlijk krijgt kun je wegklikken. Voor Rood 2 </w:t>
      </w:r>
      <w:r w:rsidR="00051E87">
        <w:t xml:space="preserve">kun je zelf kiezen of je de winnaar aangeeft of niet. </w:t>
      </w:r>
    </w:p>
    <w:p w14:paraId="70523F49" w14:textId="77777777" w:rsidR="00051E87" w:rsidRDefault="00051E87"/>
    <w:p w14:paraId="7CD6C409" w14:textId="1FFA93C7" w:rsidR="00E0078C" w:rsidRPr="00E04901" w:rsidRDefault="00C3008B">
      <w:r>
        <w:t xml:space="preserve">Voor zowel oranje 1 als oranje 2 wel graag de uitslagen invoeren. </w:t>
      </w:r>
      <w:r w:rsidR="00E0078C" w:rsidRPr="00E04901">
        <w:br w:type="page"/>
      </w:r>
    </w:p>
    <w:p w14:paraId="5FDF2CB4" w14:textId="77777777" w:rsidR="00E0078C" w:rsidRPr="00E04901" w:rsidRDefault="00E0078C" w:rsidP="00E0078C"/>
    <w:p w14:paraId="4C7FD2E6" w14:textId="786D6878" w:rsidR="00036A52" w:rsidRPr="001D07E2" w:rsidRDefault="00036A52" w:rsidP="00131125">
      <w:pPr>
        <w:pStyle w:val="Kop2"/>
        <w:rPr>
          <w:noProof/>
          <w:sz w:val="24"/>
          <w:szCs w:val="32"/>
        </w:rPr>
      </w:pPr>
      <w:bookmarkStart w:id="19" w:name="_Toc208564357"/>
      <w:r w:rsidRPr="001D07E2">
        <w:rPr>
          <w:noProof/>
          <w:sz w:val="24"/>
          <w:szCs w:val="32"/>
        </w:rPr>
        <w:t xml:space="preserve">Stap 9: het toernooi </w:t>
      </w:r>
      <w:r w:rsidRPr="001D07E2">
        <w:rPr>
          <w:sz w:val="24"/>
          <w:szCs w:val="32"/>
        </w:rPr>
        <w:t>afronden</w:t>
      </w:r>
      <w:bookmarkEnd w:id="19"/>
    </w:p>
    <w:p w14:paraId="78A36932" w14:textId="1F459C09" w:rsidR="00CB45A0" w:rsidRPr="00905C98" w:rsidRDefault="00CB45A0" w:rsidP="00A42CBF">
      <w:pPr>
        <w:rPr>
          <w:noProof/>
        </w:rPr>
      </w:pPr>
      <w:r>
        <w:rPr>
          <w:noProof/>
        </w:rPr>
        <w:t xml:space="preserve">Als het toernooi is afgelopen en je hebt alle standen ingevuld dan kun je nog een laatste keer publiceren zodat de uitslagen online zichtbaar zijn. </w:t>
      </w:r>
    </w:p>
    <w:p w14:paraId="032B0794" w14:textId="77777777" w:rsidR="00C66D08" w:rsidRDefault="00C66D08" w:rsidP="00A42CBF">
      <w:pPr>
        <w:rPr>
          <w:lang w:eastAsia="ja-JP"/>
        </w:rPr>
      </w:pPr>
    </w:p>
    <w:p w14:paraId="3E9191C4" w14:textId="41FFDB6C" w:rsidR="008209C8" w:rsidRDefault="008209C8" w:rsidP="00A42CBF">
      <w:pPr>
        <w:rPr>
          <w:lang w:eastAsia="ja-JP"/>
        </w:rPr>
      </w:pPr>
      <w:r>
        <w:rPr>
          <w:lang w:eastAsia="ja-JP"/>
        </w:rPr>
        <w:t xml:space="preserve">Als alles goed is ingevuld kun je de uitslagen versturen naar de KNLTB. Dit kan </w:t>
      </w:r>
      <w:r w:rsidR="001D07E2">
        <w:rPr>
          <w:lang w:eastAsia="ja-JP"/>
        </w:rPr>
        <w:t xml:space="preserve">door naar toernooi&gt;KNLTB&gt;uitslagen versturen te gaan. </w:t>
      </w:r>
    </w:p>
    <w:p w14:paraId="57F82BCF" w14:textId="0A6A854F" w:rsidR="001D07E2" w:rsidRDefault="001D07E2" w:rsidP="00A42CBF">
      <w:pPr>
        <w:rPr>
          <w:lang w:eastAsia="ja-JP"/>
        </w:rPr>
      </w:pPr>
      <w:r w:rsidRPr="001D07E2">
        <w:rPr>
          <w:lang w:eastAsia="ja-JP"/>
        </w:rPr>
        <w:drawing>
          <wp:inline distT="0" distB="0" distL="0" distR="0" wp14:anchorId="3388F002" wp14:editId="7E22D9CF">
            <wp:extent cx="4290432" cy="3406435"/>
            <wp:effectExtent l="0" t="0" r="0" b="3810"/>
            <wp:docPr id="1273930237" name="Afbeelding 1" descr="Afbeelding met tekst, schermopname, softwar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30237" name="Afbeelding 1" descr="Afbeelding met tekst, schermopname, software, nummer&#10;&#10;Door AI gegenereerde inhoud is mogelijk onjuist."/>
                    <pic:cNvPicPr/>
                  </pic:nvPicPr>
                  <pic:blipFill>
                    <a:blip r:embed="rId36"/>
                    <a:stretch>
                      <a:fillRect/>
                    </a:stretch>
                  </pic:blipFill>
                  <pic:spPr>
                    <a:xfrm>
                      <a:off x="0" y="0"/>
                      <a:ext cx="4290432" cy="3406435"/>
                    </a:xfrm>
                    <a:prstGeom prst="rect">
                      <a:avLst/>
                    </a:prstGeom>
                  </pic:spPr>
                </pic:pic>
              </a:graphicData>
            </a:graphic>
          </wp:inline>
        </w:drawing>
      </w:r>
    </w:p>
    <w:p w14:paraId="54A350A8" w14:textId="3DE74AF5" w:rsidR="00131125" w:rsidRDefault="00131125" w:rsidP="00A42CBF">
      <w:pPr>
        <w:rPr>
          <w:lang w:eastAsia="ja-JP"/>
        </w:rPr>
      </w:pPr>
    </w:p>
    <w:p w14:paraId="31223827" w14:textId="77777777" w:rsidR="00C8108B" w:rsidRDefault="00C706E1" w:rsidP="00A42CBF">
      <w:r>
        <w:rPr>
          <w:lang w:eastAsia="ja-JP"/>
        </w:rPr>
        <w:br w:type="column"/>
      </w:r>
    </w:p>
    <w:p w14:paraId="08D10DD5" w14:textId="77777777" w:rsidR="002656DB" w:rsidRPr="002E7DFA" w:rsidRDefault="002656DB" w:rsidP="00A42CBF"/>
    <w:p w14:paraId="570C59CD" w14:textId="77777777" w:rsidR="002656DB" w:rsidRDefault="002656DB" w:rsidP="00A42CBF"/>
    <w:p w14:paraId="0FDDFADF" w14:textId="77777777" w:rsidR="002656DB" w:rsidRDefault="002656DB" w:rsidP="00A42CBF"/>
    <w:p w14:paraId="51EDF7FB" w14:textId="77777777" w:rsidR="002656DB" w:rsidRDefault="002656DB" w:rsidP="00A42CBF"/>
    <w:p w14:paraId="314F3027" w14:textId="77777777" w:rsidR="002656DB" w:rsidRDefault="002656DB" w:rsidP="00A42CBF"/>
    <w:p w14:paraId="45F70516" w14:textId="77777777" w:rsidR="002656DB" w:rsidRDefault="002656DB" w:rsidP="00A42CBF"/>
    <w:p w14:paraId="308AEA52" w14:textId="77777777" w:rsidR="003A23C4" w:rsidRPr="00830C58" w:rsidRDefault="003A23C4" w:rsidP="00A42CBF">
      <w:pPr>
        <w:rPr>
          <w:rFonts w:ascii="Arial" w:hAnsi="Arial"/>
        </w:rPr>
      </w:pPr>
    </w:p>
    <w:sectPr w:rsidR="003A23C4" w:rsidRPr="00830C58" w:rsidSect="007F4353">
      <w:headerReference w:type="default" r:id="rId37"/>
      <w:headerReference w:type="first" r:id="rId38"/>
      <w:pgSz w:w="11900" w:h="16820"/>
      <w:pgMar w:top="2268" w:right="1554" w:bottom="2693" w:left="992"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84324" w14:textId="77777777" w:rsidR="007E29EE" w:rsidRDefault="007E29EE" w:rsidP="00D82194">
      <w:r>
        <w:separator/>
      </w:r>
    </w:p>
  </w:endnote>
  <w:endnote w:type="continuationSeparator" w:id="0">
    <w:p w14:paraId="72CA8775" w14:textId="77777777" w:rsidR="007E29EE" w:rsidRDefault="007E29EE" w:rsidP="00D82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7875E" w14:textId="77777777" w:rsidR="007E29EE" w:rsidRDefault="007E29EE" w:rsidP="00D82194">
      <w:r>
        <w:separator/>
      </w:r>
    </w:p>
  </w:footnote>
  <w:footnote w:type="continuationSeparator" w:id="0">
    <w:p w14:paraId="154B070C" w14:textId="77777777" w:rsidR="007E29EE" w:rsidRDefault="007E29EE" w:rsidP="00D82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F2192" w14:textId="77777777" w:rsidR="00DF55CD" w:rsidRDefault="00F73598">
    <w:pPr>
      <w:pStyle w:val="Koptekst"/>
    </w:pPr>
    <w:r>
      <w:rPr>
        <w:noProof/>
        <w:lang w:val="en-US"/>
      </w:rPr>
      <w:drawing>
        <wp:anchor distT="0" distB="0" distL="114300" distR="114300" simplePos="0" relativeHeight="251662336" behindDoc="1" locked="0" layoutInCell="1" allowOverlap="1" wp14:anchorId="754B19C5" wp14:editId="5D2885F0">
          <wp:simplePos x="0" y="0"/>
          <wp:positionH relativeFrom="page">
            <wp:align>left</wp:align>
          </wp:positionH>
          <wp:positionV relativeFrom="paragraph">
            <wp:posOffset>0</wp:posOffset>
          </wp:positionV>
          <wp:extent cx="7592695" cy="1546860"/>
          <wp:effectExtent l="0" t="0" r="8255" b="0"/>
          <wp:wrapNone/>
          <wp:docPr id="860490271" name="Afbeelding 860490271"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90271" name="Afbeelding 860490271" descr="Afbeelding met tekst, schermopname, ontwerp&#10;&#10;Automatisch gegenereerde beschrijving"/>
                  <pic:cNvPicPr/>
                </pic:nvPicPr>
                <pic:blipFill rotWithShape="1">
                  <a:blip r:embed="rId1"/>
                  <a:srcRect l="-403" r="1" b="85422"/>
                  <a:stretch/>
                </pic:blipFill>
                <pic:spPr bwMode="auto">
                  <a:xfrm>
                    <a:off x="0" y="0"/>
                    <a:ext cx="7592695" cy="154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5CD">
      <w:rPr>
        <w:noProof/>
        <w:lang w:val="en-US"/>
      </w:rPr>
      <w:drawing>
        <wp:anchor distT="0" distB="0" distL="114300" distR="114300" simplePos="0" relativeHeight="251660288" behindDoc="1" locked="1" layoutInCell="1" allowOverlap="1" wp14:anchorId="76A72D43" wp14:editId="068064D2">
          <wp:simplePos x="0" y="0"/>
          <wp:positionH relativeFrom="column">
            <wp:posOffset>-630555</wp:posOffset>
          </wp:positionH>
          <wp:positionV relativeFrom="paragraph">
            <wp:posOffset>45085</wp:posOffset>
          </wp:positionV>
          <wp:extent cx="7566353" cy="10616400"/>
          <wp:effectExtent l="0" t="0" r="3175" b="1270"/>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
                  <pic:cNvPicPr/>
                </pic:nvPicPr>
                <pic:blipFill>
                  <a:blip r:embed="rId2"/>
                  <a:stretch>
                    <a:fillRect/>
                  </a:stretch>
                </pic:blipFill>
                <pic:spPr>
                  <a:xfrm>
                    <a:off x="0" y="0"/>
                    <a:ext cx="7566353" cy="10616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909A4" w14:textId="77777777" w:rsidR="00DF55CD" w:rsidRDefault="00DF55CD">
    <w:pPr>
      <w:pStyle w:val="Koptekst"/>
    </w:pPr>
    <w:r>
      <w:rPr>
        <w:noProof/>
        <w:lang w:val="en-US"/>
      </w:rPr>
      <w:drawing>
        <wp:anchor distT="0" distB="0" distL="114300" distR="114300" simplePos="0" relativeHeight="251658240" behindDoc="1" locked="0" layoutInCell="1" allowOverlap="1" wp14:anchorId="06A87AF9" wp14:editId="08825C28">
          <wp:simplePos x="0" y="0"/>
          <wp:positionH relativeFrom="column">
            <wp:posOffset>-630555</wp:posOffset>
          </wp:positionH>
          <wp:positionV relativeFrom="paragraph">
            <wp:posOffset>40640</wp:posOffset>
          </wp:positionV>
          <wp:extent cx="7562959" cy="10611869"/>
          <wp:effectExtent l="0" t="0" r="0" b="5715"/>
          <wp:wrapNone/>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562959" cy="106118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C420A"/>
    <w:multiLevelType w:val="hybridMultilevel"/>
    <w:tmpl w:val="F9B418BE"/>
    <w:lvl w:ilvl="0" w:tplc="31226C1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00D66A6"/>
    <w:multiLevelType w:val="hybridMultilevel"/>
    <w:tmpl w:val="12C09354"/>
    <w:lvl w:ilvl="0" w:tplc="75B401EC">
      <w:numFmt w:val="bullet"/>
      <w:lvlText w:val="-"/>
      <w:lvlJc w:val="left"/>
      <w:pPr>
        <w:ind w:left="720" w:hanging="360"/>
      </w:pPr>
      <w:rPr>
        <w:rFonts w:ascii="Aptos" w:eastAsiaTheme="minorHAnsi" w:hAnsi="Aptos"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A655790"/>
    <w:multiLevelType w:val="hybridMultilevel"/>
    <w:tmpl w:val="77160A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27400401">
    <w:abstractNumId w:val="1"/>
  </w:num>
  <w:num w:numId="2" w16cid:durableId="635454862">
    <w:abstractNumId w:val="0"/>
  </w:num>
  <w:num w:numId="3" w16cid:durableId="7604872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9EE"/>
    <w:rsid w:val="00003F26"/>
    <w:rsid w:val="00005666"/>
    <w:rsid w:val="00007390"/>
    <w:rsid w:val="000147D1"/>
    <w:rsid w:val="00034048"/>
    <w:rsid w:val="00036A52"/>
    <w:rsid w:val="00040AFE"/>
    <w:rsid w:val="00051E87"/>
    <w:rsid w:val="000547CF"/>
    <w:rsid w:val="000A7106"/>
    <w:rsid w:val="000E53F9"/>
    <w:rsid w:val="000F0BA6"/>
    <w:rsid w:val="00110652"/>
    <w:rsid w:val="001211C4"/>
    <w:rsid w:val="00126C4E"/>
    <w:rsid w:val="00131125"/>
    <w:rsid w:val="00157311"/>
    <w:rsid w:val="001D07E2"/>
    <w:rsid w:val="001F1E19"/>
    <w:rsid w:val="00240341"/>
    <w:rsid w:val="00262B61"/>
    <w:rsid w:val="002656DB"/>
    <w:rsid w:val="0027281D"/>
    <w:rsid w:val="002D4368"/>
    <w:rsid w:val="002E04AD"/>
    <w:rsid w:val="002E67ED"/>
    <w:rsid w:val="002E7DFA"/>
    <w:rsid w:val="00300855"/>
    <w:rsid w:val="003A23C4"/>
    <w:rsid w:val="003C116A"/>
    <w:rsid w:val="003D6581"/>
    <w:rsid w:val="00400447"/>
    <w:rsid w:val="00407208"/>
    <w:rsid w:val="0042184C"/>
    <w:rsid w:val="00425DA1"/>
    <w:rsid w:val="004834F4"/>
    <w:rsid w:val="00491D99"/>
    <w:rsid w:val="0049347C"/>
    <w:rsid w:val="004D77DF"/>
    <w:rsid w:val="004F6894"/>
    <w:rsid w:val="00546554"/>
    <w:rsid w:val="0057669C"/>
    <w:rsid w:val="00585501"/>
    <w:rsid w:val="005B0A18"/>
    <w:rsid w:val="005C037A"/>
    <w:rsid w:val="005C6C45"/>
    <w:rsid w:val="006020F3"/>
    <w:rsid w:val="00615191"/>
    <w:rsid w:val="0062686A"/>
    <w:rsid w:val="00636B41"/>
    <w:rsid w:val="00686D54"/>
    <w:rsid w:val="00693CA7"/>
    <w:rsid w:val="0070300D"/>
    <w:rsid w:val="00716BD7"/>
    <w:rsid w:val="00746BB7"/>
    <w:rsid w:val="007678EC"/>
    <w:rsid w:val="007A6624"/>
    <w:rsid w:val="007B3143"/>
    <w:rsid w:val="007C1FC7"/>
    <w:rsid w:val="007E08B5"/>
    <w:rsid w:val="007E29EE"/>
    <w:rsid w:val="007F4353"/>
    <w:rsid w:val="008209C8"/>
    <w:rsid w:val="00830C58"/>
    <w:rsid w:val="00862A76"/>
    <w:rsid w:val="00896115"/>
    <w:rsid w:val="009305F9"/>
    <w:rsid w:val="009324D8"/>
    <w:rsid w:val="00960D1A"/>
    <w:rsid w:val="00986BDA"/>
    <w:rsid w:val="009C5A49"/>
    <w:rsid w:val="009E13E4"/>
    <w:rsid w:val="00A34F2A"/>
    <w:rsid w:val="00A42CBF"/>
    <w:rsid w:val="00A60B70"/>
    <w:rsid w:val="00AA0E47"/>
    <w:rsid w:val="00AC0E44"/>
    <w:rsid w:val="00B3221F"/>
    <w:rsid w:val="00B343CE"/>
    <w:rsid w:val="00B44734"/>
    <w:rsid w:val="00B511C2"/>
    <w:rsid w:val="00B5288F"/>
    <w:rsid w:val="00B83075"/>
    <w:rsid w:val="00B90212"/>
    <w:rsid w:val="00BE75B7"/>
    <w:rsid w:val="00BF5E8B"/>
    <w:rsid w:val="00C26C13"/>
    <w:rsid w:val="00C3008B"/>
    <w:rsid w:val="00C304BD"/>
    <w:rsid w:val="00C57766"/>
    <w:rsid w:val="00C66D08"/>
    <w:rsid w:val="00C706E1"/>
    <w:rsid w:val="00C8108B"/>
    <w:rsid w:val="00C93FEE"/>
    <w:rsid w:val="00CB21A9"/>
    <w:rsid w:val="00CB45A0"/>
    <w:rsid w:val="00D0798B"/>
    <w:rsid w:val="00D3590B"/>
    <w:rsid w:val="00D46A52"/>
    <w:rsid w:val="00D75E74"/>
    <w:rsid w:val="00D82194"/>
    <w:rsid w:val="00D87D8A"/>
    <w:rsid w:val="00DE6FC1"/>
    <w:rsid w:val="00DF55CD"/>
    <w:rsid w:val="00E0078C"/>
    <w:rsid w:val="00E04901"/>
    <w:rsid w:val="00E123E0"/>
    <w:rsid w:val="00E47230"/>
    <w:rsid w:val="00E84C9E"/>
    <w:rsid w:val="00E971F8"/>
    <w:rsid w:val="00F12F1E"/>
    <w:rsid w:val="00F213FA"/>
    <w:rsid w:val="00F634D7"/>
    <w:rsid w:val="00F73598"/>
    <w:rsid w:val="00FA0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6C0CD73"/>
  <w14:defaultImageDpi w14:val="300"/>
  <w15:docId w15:val="{392319B1-3905-45A9-859B-B49A8F4B5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2CBF"/>
    <w:rPr>
      <w:rFonts w:asciiTheme="majorHAnsi" w:hAnsiTheme="majorHAnsi"/>
      <w:color w:val="243F60"/>
      <w:sz w:val="24"/>
      <w:szCs w:val="24"/>
      <w:lang w:val="nl-NL" w:eastAsia="en-US"/>
    </w:rPr>
  </w:style>
  <w:style w:type="paragraph" w:styleId="Kop1">
    <w:name w:val="heading 1"/>
    <w:basedOn w:val="Standaard"/>
    <w:next w:val="Standaard"/>
    <w:link w:val="Kop1Char"/>
    <w:uiPriority w:val="9"/>
    <w:qFormat/>
    <w:rsid w:val="00C93FEE"/>
    <w:pPr>
      <w:keepNext/>
      <w:keepLines/>
      <w:spacing w:before="240"/>
      <w:outlineLvl w:val="0"/>
    </w:pPr>
    <w:rPr>
      <w:rFonts w:ascii="Arial" w:eastAsiaTheme="majorEastAsia" w:hAnsi="Arial" w:cstheme="majorBidi"/>
      <w:b/>
      <w:color w:val="3EC8BC"/>
      <w:sz w:val="40"/>
      <w:szCs w:val="32"/>
    </w:rPr>
  </w:style>
  <w:style w:type="paragraph" w:styleId="Kop2">
    <w:name w:val="heading 2"/>
    <w:basedOn w:val="Standaard"/>
    <w:next w:val="Standaard"/>
    <w:link w:val="Kop2Char"/>
    <w:uiPriority w:val="9"/>
    <w:unhideWhenUsed/>
    <w:qFormat/>
    <w:rsid w:val="00C93FEE"/>
    <w:pPr>
      <w:keepNext/>
      <w:keepLines/>
      <w:spacing w:before="40"/>
      <w:outlineLvl w:val="1"/>
    </w:pPr>
    <w:rPr>
      <w:rFonts w:ascii="Arial" w:eastAsiaTheme="majorEastAsia" w:hAnsi="Arial" w:cstheme="majorBidi"/>
      <w:b/>
      <w:color w:val="1B144C"/>
      <w:sz w:val="20"/>
      <w:szCs w:val="26"/>
    </w:rPr>
  </w:style>
  <w:style w:type="paragraph" w:styleId="Kop3">
    <w:name w:val="heading 3"/>
    <w:basedOn w:val="Standaard"/>
    <w:next w:val="Standaard"/>
    <w:link w:val="Kop3Char"/>
    <w:uiPriority w:val="9"/>
    <w:unhideWhenUsed/>
    <w:qFormat/>
    <w:rsid w:val="00CB45A0"/>
    <w:pPr>
      <w:keepNext/>
      <w:keepLines/>
      <w:spacing w:before="40"/>
      <w:outlineLvl w:val="2"/>
    </w:pPr>
    <w:rPr>
      <w:rFonts w:eastAsiaTheme="majorEastAsia" w:cstheme="majorBidi"/>
      <w:color w:val="243F60" w:themeColor="accent1"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cParagraph">
    <w:name w:val="[Basic Paragraph]"/>
    <w:basedOn w:val="Standaard"/>
    <w:uiPriority w:val="99"/>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D82194"/>
    <w:pPr>
      <w:tabs>
        <w:tab w:val="center" w:pos="4153"/>
        <w:tab w:val="right" w:pos="8306"/>
      </w:tabs>
    </w:pPr>
  </w:style>
  <w:style w:type="character" w:customStyle="1" w:styleId="VoettekstChar">
    <w:name w:val="Voettekst Char"/>
    <w:basedOn w:val="Standaardalinea-lettertype"/>
    <w:link w:val="Voettekst"/>
    <w:uiPriority w:val="99"/>
    <w:rsid w:val="00D82194"/>
    <w:rPr>
      <w:sz w:val="24"/>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character" w:customStyle="1" w:styleId="Kop1Char">
    <w:name w:val="Kop 1 Char"/>
    <w:basedOn w:val="Standaardalinea-lettertype"/>
    <w:link w:val="Kop1"/>
    <w:uiPriority w:val="9"/>
    <w:rsid w:val="00C93FEE"/>
    <w:rPr>
      <w:rFonts w:ascii="Arial" w:eastAsiaTheme="majorEastAsia" w:hAnsi="Arial" w:cstheme="majorBidi"/>
      <w:b/>
      <w:color w:val="3EC8BC"/>
      <w:sz w:val="40"/>
      <w:szCs w:val="32"/>
      <w:lang w:val="nl-NL" w:eastAsia="en-US"/>
    </w:rPr>
  </w:style>
  <w:style w:type="character" w:customStyle="1" w:styleId="Kop2Char">
    <w:name w:val="Kop 2 Char"/>
    <w:basedOn w:val="Standaardalinea-lettertype"/>
    <w:link w:val="Kop2"/>
    <w:uiPriority w:val="9"/>
    <w:rsid w:val="00C93FEE"/>
    <w:rPr>
      <w:rFonts w:ascii="Arial" w:eastAsiaTheme="majorEastAsia" w:hAnsi="Arial" w:cstheme="majorBidi"/>
      <w:b/>
      <w:color w:val="1B144C"/>
      <w:szCs w:val="26"/>
      <w:lang w:val="nl-NL" w:eastAsia="en-US"/>
    </w:rPr>
  </w:style>
  <w:style w:type="paragraph" w:customStyle="1" w:styleId="Kop30">
    <w:name w:val="Kop3"/>
    <w:basedOn w:val="Standaard"/>
    <w:qFormat/>
    <w:rsid w:val="00C66D08"/>
    <w:pPr>
      <w:spacing w:line="276" w:lineRule="auto"/>
    </w:pPr>
    <w:rPr>
      <w:rFonts w:ascii="Arial" w:hAnsi="Arial"/>
      <w:b/>
      <w:color w:val="00DEFF"/>
      <w:sz w:val="20"/>
    </w:rPr>
  </w:style>
  <w:style w:type="paragraph" w:styleId="Lijstalinea">
    <w:name w:val="List Paragraph"/>
    <w:basedOn w:val="Standaard"/>
    <w:uiPriority w:val="34"/>
    <w:qFormat/>
    <w:rsid w:val="00CB45A0"/>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Kop3Char">
    <w:name w:val="Kop 3 Char"/>
    <w:basedOn w:val="Standaardalinea-lettertype"/>
    <w:link w:val="Kop3"/>
    <w:uiPriority w:val="9"/>
    <w:rsid w:val="00CB45A0"/>
    <w:rPr>
      <w:rFonts w:asciiTheme="majorHAnsi" w:eastAsiaTheme="majorEastAsia" w:hAnsiTheme="majorHAnsi" w:cstheme="majorBidi"/>
      <w:color w:val="243F60" w:themeColor="accent1" w:themeShade="7F"/>
      <w:sz w:val="24"/>
      <w:szCs w:val="24"/>
      <w:lang w:val="nl-NL" w:eastAsia="en-US"/>
    </w:rPr>
  </w:style>
  <w:style w:type="paragraph" w:styleId="Kopvaninhoudsopgave">
    <w:name w:val="TOC Heading"/>
    <w:basedOn w:val="Kop1"/>
    <w:next w:val="Standaard"/>
    <w:uiPriority w:val="39"/>
    <w:unhideWhenUsed/>
    <w:qFormat/>
    <w:rsid w:val="00A42CBF"/>
    <w:pPr>
      <w:spacing w:line="259" w:lineRule="auto"/>
      <w:outlineLvl w:val="9"/>
    </w:pPr>
    <w:rPr>
      <w:rFonts w:asciiTheme="majorHAnsi" w:hAnsiTheme="majorHAnsi"/>
      <w:b w:val="0"/>
      <w:color w:val="365F91" w:themeColor="accent1" w:themeShade="BF"/>
      <w:sz w:val="32"/>
      <w:lang w:eastAsia="nl-NL"/>
    </w:rPr>
  </w:style>
  <w:style w:type="paragraph" w:styleId="Inhopg1">
    <w:name w:val="toc 1"/>
    <w:basedOn w:val="Standaard"/>
    <w:next w:val="Standaard"/>
    <w:autoRedefine/>
    <w:uiPriority w:val="39"/>
    <w:unhideWhenUsed/>
    <w:rsid w:val="00A42CBF"/>
    <w:pPr>
      <w:spacing w:after="100"/>
    </w:pPr>
  </w:style>
  <w:style w:type="paragraph" w:styleId="Inhopg2">
    <w:name w:val="toc 2"/>
    <w:basedOn w:val="Standaard"/>
    <w:next w:val="Standaard"/>
    <w:autoRedefine/>
    <w:uiPriority w:val="39"/>
    <w:unhideWhenUsed/>
    <w:rsid w:val="00A42CBF"/>
    <w:pPr>
      <w:spacing w:after="100"/>
      <w:ind w:left="240"/>
    </w:pPr>
  </w:style>
  <w:style w:type="paragraph" w:styleId="Inhopg3">
    <w:name w:val="toc 3"/>
    <w:basedOn w:val="Standaard"/>
    <w:next w:val="Standaard"/>
    <w:autoRedefine/>
    <w:uiPriority w:val="39"/>
    <w:unhideWhenUsed/>
    <w:rsid w:val="00A42CBF"/>
    <w:pPr>
      <w:spacing w:after="100"/>
      <w:ind w:left="480"/>
    </w:pPr>
  </w:style>
  <w:style w:type="character" w:styleId="Hyperlink">
    <w:name w:val="Hyperlink"/>
    <w:basedOn w:val="Standaardalinea-lettertype"/>
    <w:uiPriority w:val="99"/>
    <w:unhideWhenUsed/>
    <w:rsid w:val="00A42C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8.jpg"/><Relationship Id="rId1" Type="http://schemas.openxmlformats.org/officeDocument/2006/relationships/image" Target="media/image27.jpg"/></Relationships>
</file>

<file path=word/_rels/header2.xml.rels><?xml version="1.0" encoding="UTF-8" standalone="yes"?>
<Relationships xmlns="http://schemas.openxmlformats.org/package/2006/relationships"><Relationship Id="rId1" Type="http://schemas.openxmlformats.org/officeDocument/2006/relationships/image" Target="media/image27.jpg"/></Relationships>
</file>

<file path=word/_rels/settings.xml.rels><?xml version="1.0" encoding="UTF-8" standalone="yes"?>
<Relationships xmlns="http://schemas.openxmlformats.org/package/2006/relationships"><Relationship Id="rId1" Type="http://schemas.openxmlformats.org/officeDocument/2006/relationships/attachedTemplate" Target="https://nederlandsetennisbond.sharepoint.com/sites/KNLTBIedereen/010%20KNLTB%20Algemeen/03.%20KNLTB%20Sjablonen/KNLTB%20Word%20Sjabloon%20Tenniskids.dotm?OR=81dd2b71-fb82-4b33-ac71-fed46bf0f87a&amp;CID=920ac4a1-30cc-d000-c7d1-26fc32dabd5c&amp;CT=17576620096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807354A6BDC24786F13187A4899C12" ma:contentTypeVersion="19" ma:contentTypeDescription="Een nieuw document maken." ma:contentTypeScope="" ma:versionID="8993e2adc8f1a9c36415ecfe9992fa89">
  <xsd:schema xmlns:xsd="http://www.w3.org/2001/XMLSchema" xmlns:xs="http://www.w3.org/2001/XMLSchema" xmlns:p="http://schemas.microsoft.com/office/2006/metadata/properties" xmlns:ns2="ba0a0fbe-777f-4340-b394-bca155e643b7" xmlns:ns3="e8671b81-3b0b-434a-b336-7febf9374488" targetNamespace="http://schemas.microsoft.com/office/2006/metadata/properties" ma:root="true" ma:fieldsID="203f8aeafaff244fd46ec3d16f1228c9" ns2:_="" ns3:_="">
    <xsd:import namespace="ba0a0fbe-777f-4340-b394-bca155e643b7"/>
    <xsd:import namespace="e8671b81-3b0b-434a-b336-7febf937448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perso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a0fbe-777f-4340-b394-bca155e643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persoon" ma:index="20" nillable="true" ma:displayName="persoon" ma:format="Dropdown" ma:list="UserInfo" ma:SharePointGroup="0" ma:internalName="perso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671b81-3b0b-434a-b336-7febf937448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4175f879-f329-4265-80be-168d6addba3c}" ma:internalName="TaxCatchAll" ma:showField="CatchAllData" ma:web="e8671b81-3b0b-434a-b336-7febf93744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0a0fbe-777f-4340-b394-bca155e643b7">
      <Terms xmlns="http://schemas.microsoft.com/office/infopath/2007/PartnerControls"/>
    </lcf76f155ced4ddcb4097134ff3c332f>
    <TaxCatchAll xmlns="e8671b81-3b0b-434a-b336-7febf9374488" xsi:nil="true"/>
    <persoon xmlns="ba0a0fbe-777f-4340-b394-bca155e643b7">
      <UserInfo>
        <DisplayName/>
        <AccountId xsi:nil="true"/>
        <AccountType/>
      </UserInfo>
    </perso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DDA74F-CC2F-41C8-B163-BED85FBB3C06}"/>
</file>

<file path=customXml/itemProps2.xml><?xml version="1.0" encoding="utf-8"?>
<ds:datastoreItem xmlns:ds="http://schemas.openxmlformats.org/officeDocument/2006/customXml" ds:itemID="{4C69BF63-ECB1-0040-B2C6-3C6530915D01}">
  <ds:schemaRefs>
    <ds:schemaRef ds:uri="http://schemas.openxmlformats.org/officeDocument/2006/bibliography"/>
  </ds:schemaRefs>
</ds:datastoreItem>
</file>

<file path=customXml/itemProps3.xml><?xml version="1.0" encoding="utf-8"?>
<ds:datastoreItem xmlns:ds="http://schemas.openxmlformats.org/officeDocument/2006/customXml" ds:itemID="{EC36D965-3EE1-4CD0-8197-7D08CA60B455}">
  <ds:schemaRefs>
    <ds:schemaRef ds:uri="http://schemas.microsoft.com/office/2006/metadata/properties"/>
    <ds:schemaRef ds:uri="http://schemas.microsoft.com/office/infopath/2007/PartnerControls"/>
    <ds:schemaRef ds:uri="aaa13bf3-bdfa-4480-b87c-dd56b096a8ef"/>
    <ds:schemaRef ds:uri="4a8fa123-8613-416c-b717-7fc3d5417bdf"/>
  </ds:schemaRefs>
</ds:datastoreItem>
</file>

<file path=customXml/itemProps4.xml><?xml version="1.0" encoding="utf-8"?>
<ds:datastoreItem xmlns:ds="http://schemas.openxmlformats.org/officeDocument/2006/customXml" ds:itemID="{C0BAAF81-6F55-4980-8EA3-2BC8278D08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KNLTB%20Word%20Sjabloon%20Tenniskids.dotm?OR=81dd2b71-fb82-4b33-ac71-fed46bf0f87a&amp;CID=920ac4a1-30cc-d000-c7d1-26fc32dabd5c&amp;CT=1757662009694</Template>
  <TotalTime>46</TotalTime>
  <Pages>19</Pages>
  <Words>1229</Words>
  <Characters>7455</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Janieke van Arkel</dc:creator>
  <cp:keywords/>
  <dc:description/>
  <cp:lastModifiedBy>Janieke van Arkel</cp:lastModifiedBy>
  <cp:revision>53</cp:revision>
  <cp:lastPrinted>2016-11-14T10:03:00Z</cp:lastPrinted>
  <dcterms:created xsi:type="dcterms:W3CDTF">2025-09-12T07:26:00Z</dcterms:created>
  <dcterms:modified xsi:type="dcterms:W3CDTF">2025-09-12T08:12:00Z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0x010100B0807354A6BDC24786F13187A4899C12</vt:lpwstr>
  </property>
  <property fmtid="{D5CDD505-2E9C-101B-9397-08002B2CF9AE}" pid="3" name="MediaServiceImageTags">
    <vt:lpwstr/>
  </property>
</Properties>
</file>